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F87A" w14:textId="77777777" w:rsidR="00D36DFD" w:rsidRPr="00C016D8" w:rsidRDefault="00D36DFD" w:rsidP="00D36DFD">
      <w:pPr>
        <w:rPr>
          <w:rFonts w:ascii="Corbel" w:hAnsi="Corbel"/>
        </w:rPr>
      </w:pPr>
    </w:p>
    <w:p w14:paraId="4F570C1E" w14:textId="77777777" w:rsidR="00B40765" w:rsidRPr="00C016D8" w:rsidRDefault="00B40765" w:rsidP="00B40765">
      <w:pPr>
        <w:rPr>
          <w:rFonts w:ascii="Corbel" w:hAnsi="Corbel"/>
        </w:rPr>
      </w:pPr>
    </w:p>
    <w:tbl>
      <w:tblPr>
        <w:tblStyle w:val="TableGrid"/>
        <w:tblW w:w="0" w:type="auto"/>
        <w:tblInd w:w="-10" w:type="dxa"/>
        <w:tblLook w:val="04A0" w:firstRow="1" w:lastRow="0" w:firstColumn="1" w:lastColumn="0" w:noHBand="0" w:noVBand="1"/>
      </w:tblPr>
      <w:tblGrid>
        <w:gridCol w:w="3251"/>
      </w:tblGrid>
      <w:tr w:rsidR="00C629C9" w:rsidRPr="00C016D8" w14:paraId="0D688487" w14:textId="77777777" w:rsidTr="00E80F2D">
        <w:tc>
          <w:tcPr>
            <w:tcW w:w="3251" w:type="dxa"/>
            <w:tcBorders>
              <w:top w:val="single" w:sz="8" w:space="0" w:color="auto"/>
              <w:left w:val="single" w:sz="8" w:space="0" w:color="auto"/>
              <w:bottom w:val="single" w:sz="8" w:space="0" w:color="auto"/>
              <w:right w:val="single" w:sz="8" w:space="0" w:color="auto"/>
            </w:tcBorders>
            <w:vAlign w:val="center"/>
          </w:tcPr>
          <w:p w14:paraId="55F75AF0" w14:textId="5257A4B9" w:rsidR="00C629C9" w:rsidRPr="00C016D8" w:rsidRDefault="00C629C9" w:rsidP="00B40765">
            <w:pPr>
              <w:spacing w:after="240"/>
              <w:rPr>
                <w:rFonts w:ascii="Corbel" w:hAnsi="Corbel"/>
              </w:rPr>
            </w:pPr>
            <w:bookmarkStart w:id="0" w:name="Vergadergroep"/>
            <w:r w:rsidRPr="00C016D8">
              <w:rPr>
                <w:rFonts w:ascii="Corbel" w:hAnsi="Corbel"/>
                <w:b/>
                <w:bCs/>
                <w:color w:val="42BB93"/>
              </w:rPr>
              <w:t xml:space="preserve">Project ID: </w:t>
            </w:r>
            <w:r w:rsidR="003A517B" w:rsidRPr="00C016D8">
              <w:rPr>
                <w:rFonts w:ascii="Corbel" w:hAnsi="Corbel"/>
                <w:b/>
                <w:bCs/>
                <w:color w:val="42BB93"/>
              </w:rPr>
              <w:t>C</w:t>
            </w:r>
            <w:r w:rsidR="00813412" w:rsidRPr="00C016D8">
              <w:rPr>
                <w:rFonts w:ascii="Corbel" w:hAnsi="Corbel"/>
                <w:b/>
                <w:bCs/>
                <w:color w:val="42BB93"/>
                <w:highlight w:val="yellow"/>
              </w:rPr>
              <w:t>XXX</w:t>
            </w:r>
            <w:r w:rsidR="008B59F4" w:rsidRPr="00C016D8">
              <w:rPr>
                <w:rFonts w:ascii="Corbel" w:hAnsi="Corbel"/>
                <w:b/>
                <w:bCs/>
                <w:color w:val="42BB93"/>
              </w:rPr>
              <w:t xml:space="preserve"> (TSS will fill it in)</w:t>
            </w:r>
          </w:p>
        </w:tc>
      </w:tr>
    </w:tbl>
    <w:p w14:paraId="7F1B24C8" w14:textId="77777777" w:rsidR="00CD44C4" w:rsidRPr="00C016D8" w:rsidRDefault="00CD44C4" w:rsidP="00CD44C4">
      <w:pPr>
        <w:pStyle w:val="ListParagraph"/>
        <w:numPr>
          <w:ilvl w:val="0"/>
          <w:numId w:val="0"/>
        </w:numPr>
        <w:shd w:val="clear" w:color="auto" w:fill="FFFFFF"/>
        <w:spacing w:before="0"/>
        <w:jc w:val="both"/>
        <w:rPr>
          <w:rFonts w:ascii="Corbel" w:hAnsi="Corbel" w:cs="Times New Roman"/>
          <w:sz w:val="22"/>
          <w:szCs w:val="22"/>
        </w:rPr>
      </w:pPr>
    </w:p>
    <w:p w14:paraId="14BEB7DA" w14:textId="53946608" w:rsidR="00CD44C4" w:rsidRPr="00C016D8" w:rsidRDefault="00CD44C4" w:rsidP="00CD44C4">
      <w:pPr>
        <w:pStyle w:val="ListParagraph"/>
        <w:numPr>
          <w:ilvl w:val="0"/>
          <w:numId w:val="0"/>
        </w:numPr>
        <w:shd w:val="clear" w:color="auto" w:fill="FFFFFF"/>
        <w:spacing w:before="0"/>
        <w:jc w:val="both"/>
        <w:rPr>
          <w:rFonts w:ascii="Corbel" w:hAnsi="Corbel" w:cs="Times New Roman"/>
          <w:sz w:val="22"/>
          <w:szCs w:val="22"/>
        </w:rPr>
      </w:pPr>
      <w:r w:rsidRPr="00C016D8">
        <w:rPr>
          <w:rFonts w:ascii="Corbel" w:hAnsi="Corbel" w:cs="Times New Roman"/>
          <w:sz w:val="22"/>
          <w:szCs w:val="22"/>
        </w:rPr>
        <w:t>Thank you for your interest in The Social Study (TSS), the Belgian probability panel! We continuously welcome submissions for questionnaires to be fielded in our probability panel.</w:t>
      </w:r>
    </w:p>
    <w:p w14:paraId="739FE67B"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p>
    <w:p w14:paraId="5859F70A"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r w:rsidRPr="00C016D8">
        <w:rPr>
          <w:rFonts w:ascii="Corbel" w:hAnsi="Corbel" w:cs="Times New Roman"/>
          <w:sz w:val="22"/>
          <w:szCs w:val="22"/>
        </w:rPr>
        <w:t>The submission process involves two main stages:</w:t>
      </w:r>
    </w:p>
    <w:p w14:paraId="0E672C4D"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r w:rsidRPr="00C016D8">
        <w:rPr>
          <w:rFonts w:ascii="Corbel" w:hAnsi="Corbel" w:cs="Times New Roman"/>
          <w:sz w:val="22"/>
          <w:szCs w:val="22"/>
        </w:rPr>
        <w:t>1. Notification of interest: You fill in this form with basic details about your study and share a preliminary version of your questionnaire via email. TSS Scientific Committee will assess the proposals received.</w:t>
      </w:r>
    </w:p>
    <w:p w14:paraId="271B4E81"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r w:rsidRPr="00C016D8">
        <w:rPr>
          <w:rFonts w:ascii="Corbel" w:hAnsi="Corbel" w:cs="Times New Roman"/>
          <w:sz w:val="22"/>
          <w:szCs w:val="22"/>
        </w:rPr>
        <w:t>2. Substantive submission: Upon acceptance, you submit all details of your study. TSS Scientific Committee will evaluate your substantive submission and ask for (minor) revisions if needed.</w:t>
      </w:r>
    </w:p>
    <w:p w14:paraId="5D9F7E1B"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p>
    <w:p w14:paraId="4AB5CA71" w14:textId="77777777" w:rsidR="00CD44C4" w:rsidRPr="00C016D8" w:rsidRDefault="00CD44C4" w:rsidP="00CD44C4">
      <w:pPr>
        <w:pStyle w:val="ListParagraph"/>
        <w:numPr>
          <w:ilvl w:val="0"/>
          <w:numId w:val="0"/>
        </w:numPr>
        <w:shd w:val="clear" w:color="auto" w:fill="FFFFFF"/>
        <w:jc w:val="both"/>
        <w:rPr>
          <w:rFonts w:ascii="Corbel" w:hAnsi="Corbel" w:cs="Times New Roman"/>
          <w:sz w:val="22"/>
          <w:szCs w:val="22"/>
        </w:rPr>
      </w:pPr>
      <w:r w:rsidRPr="00C016D8">
        <w:rPr>
          <w:rFonts w:ascii="Corbel" w:hAnsi="Corbel" w:cs="Times New Roman"/>
          <w:sz w:val="22"/>
          <w:szCs w:val="22"/>
        </w:rPr>
        <w:t xml:space="preserve">For any question or remark, please don't hesitate to contact TSS Survey Management </w:t>
      </w:r>
      <w:hyperlink r:id="rId11" w:history="1">
        <w:r w:rsidRPr="00C016D8">
          <w:rPr>
            <w:rStyle w:val="Hyperlink"/>
            <w:rFonts w:ascii="Corbel" w:hAnsi="Corbel" w:cs="Times New Roman"/>
            <w:color w:val="1D8DB0" w:themeColor="accent1"/>
            <w:sz w:val="22"/>
            <w:szCs w:val="22"/>
          </w:rPr>
          <w:t>surveymanagement@thesocialstudy.be</w:t>
        </w:r>
      </w:hyperlink>
    </w:p>
    <w:p w14:paraId="3A0955B9" w14:textId="77777777" w:rsidR="00CD44C4" w:rsidRPr="00C016D8" w:rsidRDefault="00CD44C4" w:rsidP="00CD44C4">
      <w:pPr>
        <w:rPr>
          <w:rFonts w:ascii="Corbel" w:hAnsi="Corbel"/>
        </w:rPr>
      </w:pPr>
    </w:p>
    <w:p w14:paraId="790E085F" w14:textId="36F04163" w:rsidR="00002EC4" w:rsidRPr="00C016D8" w:rsidRDefault="00002EC4">
      <w:pPr>
        <w:pStyle w:val="ListParagraph"/>
        <w:numPr>
          <w:ilvl w:val="0"/>
          <w:numId w:val="9"/>
        </w:numPr>
        <w:rPr>
          <w:rFonts w:ascii="Corbel" w:hAnsi="Corbel"/>
          <w:b/>
          <w:bCs/>
          <w:color w:val="3757A7"/>
          <w:sz w:val="24"/>
          <w:szCs w:val="24"/>
        </w:rPr>
      </w:pPr>
      <w:r w:rsidRPr="00C016D8">
        <w:rPr>
          <w:rFonts w:ascii="Corbel" w:hAnsi="Corbel"/>
          <w:b/>
          <w:bCs/>
          <w:color w:val="3757A7"/>
          <w:sz w:val="24"/>
          <w:szCs w:val="24"/>
        </w:rPr>
        <w:t xml:space="preserve">Applicant information </w:t>
      </w:r>
    </w:p>
    <w:p w14:paraId="01EC36D0" w14:textId="77777777" w:rsidR="00002EC4" w:rsidRPr="00C016D8" w:rsidRDefault="00002EC4" w:rsidP="00002EC4">
      <w:pPr>
        <w:pStyle w:val="ListParagraph"/>
        <w:numPr>
          <w:ilvl w:val="0"/>
          <w:numId w:val="0"/>
        </w:numPr>
        <w:ind w:left="720"/>
        <w:rPr>
          <w:rFonts w:ascii="Corbel" w:hAnsi="Corbel"/>
          <w:b/>
          <w:bCs/>
          <w:color w:val="3757A7"/>
          <w:sz w:val="22"/>
          <w:szCs w:val="22"/>
        </w:rPr>
      </w:pPr>
    </w:p>
    <w:p w14:paraId="4DCEF0D5" w14:textId="0691E31F" w:rsidR="00780655" w:rsidRPr="00C016D8" w:rsidRDefault="00002EC4" w:rsidP="00102A50">
      <w:pPr>
        <w:rPr>
          <w:rFonts w:ascii="Corbel" w:hAnsi="Corbel"/>
          <w:b/>
          <w:bCs/>
          <w:color w:val="3757A7"/>
          <w:sz w:val="22"/>
          <w:szCs w:val="22"/>
        </w:rPr>
      </w:pPr>
      <w:r w:rsidRPr="00C016D8">
        <w:rPr>
          <w:rFonts w:ascii="Corbel" w:hAnsi="Corbel"/>
          <w:noProof/>
          <w:sz w:val="22"/>
          <w:szCs w:val="22"/>
        </w:rPr>
        <mc:AlternateContent>
          <mc:Choice Requires="wps">
            <w:drawing>
              <wp:anchor distT="45720" distB="45720" distL="114300" distR="114300" simplePos="0" relativeHeight="251658240" behindDoc="0" locked="0" layoutInCell="1" allowOverlap="1" wp14:anchorId="65A2E380" wp14:editId="0696D8EC">
                <wp:simplePos x="0" y="0"/>
                <wp:positionH relativeFrom="margin">
                  <wp:posOffset>0</wp:posOffset>
                </wp:positionH>
                <wp:positionV relativeFrom="paragraph">
                  <wp:posOffset>372745</wp:posOffset>
                </wp:positionV>
                <wp:extent cx="5575300" cy="318770"/>
                <wp:effectExtent l="0" t="0" r="25400" b="24130"/>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318770"/>
                        </a:xfrm>
                        <a:prstGeom prst="rect">
                          <a:avLst/>
                        </a:prstGeom>
                        <a:solidFill>
                          <a:srgbClr val="FFFFFF"/>
                        </a:solidFill>
                        <a:ln w="9525">
                          <a:solidFill>
                            <a:srgbClr val="000000"/>
                          </a:solidFill>
                          <a:miter lim="800000"/>
                          <a:headEnd/>
                          <a:tailEnd/>
                        </a:ln>
                      </wps:spPr>
                      <wps:txbx>
                        <w:txbxContent>
                          <w:p w14:paraId="7E094B1E" w14:textId="0DF4D499" w:rsidR="00A1296E" w:rsidRPr="00002EC4" w:rsidRDefault="002D49F7" w:rsidP="00200AE8">
                            <w:pPr>
                              <w:spacing w:before="0"/>
                            </w:pPr>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2E380" id="_x0000_t202" coordsize="21600,21600" o:spt="202" path="m,l,21600r21600,l21600,xe">
                <v:stroke joinstyle="miter"/>
                <v:path gradientshapeok="t" o:connecttype="rect"/>
              </v:shapetype>
              <v:shape id="Text Box 217" o:spid="_x0000_s1026" type="#_x0000_t202" style="position:absolute;margin-left:0;margin-top:29.35pt;width:439pt;height:25.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">
                <v:textbox>
                  <w:txbxContent>
                    <w:p w14:paraId="7E094B1E" w14:textId="0DF4D499" w:rsidR="00A1296E" w:rsidRPr="00002EC4" w:rsidRDefault="002D49F7" w:rsidP="00200AE8">
                      <w:pPr>
                        <w:spacing w:before="0"/>
                      </w:pPr>
                      <w:r w:rsidRPr="00002EC4">
                        <w:t>….</w:t>
                      </w:r>
                    </w:p>
                  </w:txbxContent>
                </v:textbox>
                <w10:wrap type="topAndBottom" anchorx="margin"/>
              </v:shape>
            </w:pict>
          </mc:Fallback>
        </mc:AlternateContent>
      </w:r>
      <w:r w:rsidRPr="00C016D8">
        <w:rPr>
          <w:rFonts w:ascii="Corbel" w:hAnsi="Corbel"/>
          <w:b/>
          <w:bCs/>
          <w:color w:val="3757A7"/>
          <w:sz w:val="22"/>
          <w:szCs w:val="22"/>
        </w:rPr>
        <w:t>Email</w:t>
      </w:r>
    </w:p>
    <w:p w14:paraId="58C526D0" w14:textId="21D8F396" w:rsidR="00002EC4" w:rsidRPr="00C016D8" w:rsidRDefault="00002EC4" w:rsidP="00002EC4">
      <w:pPr>
        <w:spacing w:before="0"/>
        <w:rPr>
          <w:rFonts w:ascii="Corbel" w:hAnsi="Corbel"/>
          <w:b/>
          <w:bCs/>
          <w:color w:val="3757A7"/>
        </w:rPr>
      </w:pPr>
    </w:p>
    <w:p w14:paraId="14C6036A" w14:textId="55AA361B" w:rsidR="00F7577D" w:rsidRPr="00C016D8" w:rsidRDefault="00002EC4" w:rsidP="00002EC4">
      <w:pPr>
        <w:spacing w:before="0"/>
        <w:rPr>
          <w:rFonts w:ascii="Corbel" w:hAnsi="Corbel"/>
          <w:b/>
          <w:bCs/>
          <w:color w:val="3757A7"/>
          <w:sz w:val="22"/>
          <w:szCs w:val="22"/>
        </w:rPr>
      </w:pPr>
      <w:r w:rsidRPr="00C016D8">
        <w:rPr>
          <w:rFonts w:ascii="Corbel" w:hAnsi="Corbel"/>
          <w:b/>
          <w:bCs/>
          <w:color w:val="3757A7"/>
          <w:sz w:val="22"/>
          <w:szCs w:val="22"/>
        </w:rPr>
        <w:t>Principal Investigator (PI)</w:t>
      </w:r>
    </w:p>
    <w:p w14:paraId="48B2B219" w14:textId="1825F6F0" w:rsidR="00A452ED" w:rsidRPr="00C016D8" w:rsidRDefault="00002EC4" w:rsidP="00002EC4">
      <w:pPr>
        <w:spacing w:after="240"/>
        <w:rPr>
          <w:rFonts w:ascii="Corbel" w:hAnsi="Corbel"/>
          <w:color w:val="42BB93"/>
        </w:rPr>
      </w:pPr>
      <w:r w:rsidRPr="00C016D8">
        <w:rPr>
          <w:rFonts w:ascii="Corbel" w:hAnsi="Corbel"/>
          <w:color w:val="42BB93"/>
        </w:rPr>
        <w:t xml:space="preserve">We ask you to choose one contact person for your proposal even if you submit as a group. More details on the other applicants can be added in the substantive submission stage. </w:t>
      </w:r>
    </w:p>
    <w:p w14:paraId="41600F1B" w14:textId="037F06F2" w:rsidR="00002EC4" w:rsidRPr="00C016D8" w:rsidRDefault="00D94CED" w:rsidP="00002EC4">
      <w:pPr>
        <w:spacing w:before="0"/>
        <w:rPr>
          <w:rFonts w:ascii="Corbel" w:hAnsi="Corbel"/>
          <w:b/>
          <w:bCs/>
          <w:color w:val="3757A7"/>
          <w:sz w:val="22"/>
          <w:szCs w:val="22"/>
        </w:rPr>
      </w:pPr>
      <w:r w:rsidRPr="00C016D8">
        <w:rPr>
          <w:rFonts w:ascii="Corbel" w:hAnsi="Corbel"/>
          <w:noProof/>
          <w:sz w:val="22"/>
          <w:szCs w:val="22"/>
        </w:rPr>
        <mc:AlternateContent>
          <mc:Choice Requires="wps">
            <w:drawing>
              <wp:anchor distT="45720" distB="45720" distL="114300" distR="114300" simplePos="0" relativeHeight="251658243" behindDoc="0" locked="0" layoutInCell="1" allowOverlap="1" wp14:anchorId="5558C69A" wp14:editId="75765FFB">
                <wp:simplePos x="0" y="0"/>
                <wp:positionH relativeFrom="margin">
                  <wp:posOffset>2820670</wp:posOffset>
                </wp:positionH>
                <wp:positionV relativeFrom="paragraph">
                  <wp:posOffset>250777</wp:posOffset>
                </wp:positionV>
                <wp:extent cx="2724150" cy="249555"/>
                <wp:effectExtent l="0" t="0" r="19050" b="17145"/>
                <wp:wrapTopAndBottom/>
                <wp:docPr id="95347480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49555"/>
                        </a:xfrm>
                        <a:prstGeom prst="rect">
                          <a:avLst/>
                        </a:prstGeom>
                        <a:solidFill>
                          <a:srgbClr val="FFFFFF"/>
                        </a:solidFill>
                        <a:ln w="9525">
                          <a:solidFill>
                            <a:srgbClr val="000000"/>
                          </a:solidFill>
                          <a:miter lim="800000"/>
                          <a:headEnd/>
                          <a:tailEnd/>
                        </a:ln>
                      </wps:spPr>
                      <wps:txbx>
                        <w:txbxContent>
                          <w:p w14:paraId="1A93C812" w14:textId="77777777" w:rsidR="00002EC4" w:rsidRPr="00002EC4" w:rsidRDefault="00002EC4" w:rsidP="00200AE8">
                            <w:pPr>
                              <w:spacing w:before="0"/>
                            </w:pPr>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8C69A" id="_x0000_s1027" type="#_x0000_t202" style="position:absolute;margin-left:222.1pt;margin-top:19.75pt;width:214.5pt;height:19.6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">
                <v:textbox>
                  <w:txbxContent>
                    <w:p w14:paraId="1A93C812" w14:textId="77777777" w:rsidR="00002EC4" w:rsidRPr="00002EC4" w:rsidRDefault="00002EC4" w:rsidP="00200AE8">
                      <w:pPr>
                        <w:spacing w:before="0"/>
                      </w:pPr>
                      <w:r w:rsidRPr="00002EC4">
                        <w:t>….</w:t>
                      </w:r>
                    </w:p>
                  </w:txbxContent>
                </v:textbox>
                <w10:wrap type="topAndBottom" anchorx="margin"/>
              </v:shape>
            </w:pict>
          </mc:Fallback>
        </mc:AlternateContent>
      </w:r>
      <w:r w:rsidRPr="00C016D8">
        <w:rPr>
          <w:rFonts w:ascii="Corbel" w:hAnsi="Corbel"/>
          <w:noProof/>
          <w:sz w:val="22"/>
          <w:szCs w:val="22"/>
        </w:rPr>
        <mc:AlternateContent>
          <mc:Choice Requires="wps">
            <w:drawing>
              <wp:anchor distT="45720" distB="45720" distL="114300" distR="114300" simplePos="0" relativeHeight="251658242" behindDoc="0" locked="0" layoutInCell="1" allowOverlap="1" wp14:anchorId="13F50454" wp14:editId="376839D9">
                <wp:simplePos x="0" y="0"/>
                <wp:positionH relativeFrom="margin">
                  <wp:posOffset>0</wp:posOffset>
                </wp:positionH>
                <wp:positionV relativeFrom="paragraph">
                  <wp:posOffset>250537</wp:posOffset>
                </wp:positionV>
                <wp:extent cx="2752725" cy="258445"/>
                <wp:effectExtent l="0" t="0" r="28575" b="27305"/>
                <wp:wrapTopAndBottom/>
                <wp:docPr id="184900620"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58445"/>
                        </a:xfrm>
                        <a:prstGeom prst="rect">
                          <a:avLst/>
                        </a:prstGeom>
                        <a:solidFill>
                          <a:srgbClr val="FFFFFF"/>
                        </a:solidFill>
                        <a:ln w="9525">
                          <a:solidFill>
                            <a:srgbClr val="000000"/>
                          </a:solidFill>
                          <a:miter lim="800000"/>
                          <a:headEnd/>
                          <a:tailEnd/>
                        </a:ln>
                      </wps:spPr>
                      <wps:txbx>
                        <w:txbxContent>
                          <w:p w14:paraId="5C828668" w14:textId="77777777" w:rsidR="00002EC4" w:rsidRPr="00002EC4" w:rsidRDefault="00002EC4" w:rsidP="00200AE8">
                            <w:pPr>
                              <w:spacing w:before="0"/>
                            </w:pPr>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50454" id="_x0000_s1028" type="#_x0000_t202" style="position:absolute;margin-left:0;margin-top:19.75pt;width:216.75pt;height:20.3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">
                <v:textbox>
                  <w:txbxContent>
                    <w:p w14:paraId="5C828668" w14:textId="77777777" w:rsidR="00002EC4" w:rsidRPr="00002EC4" w:rsidRDefault="00002EC4" w:rsidP="00200AE8">
                      <w:pPr>
                        <w:spacing w:before="0"/>
                      </w:pPr>
                      <w:r w:rsidRPr="00002EC4">
                        <w:t>….</w:t>
                      </w:r>
                    </w:p>
                  </w:txbxContent>
                </v:textbox>
                <w10:wrap type="topAndBottom" anchorx="margin"/>
              </v:shape>
            </w:pict>
          </mc:Fallback>
        </mc:AlternateContent>
      </w:r>
      <w:r w:rsidR="00002EC4" w:rsidRPr="00C016D8">
        <w:rPr>
          <w:rFonts w:ascii="Corbel" w:hAnsi="Corbel"/>
          <w:b/>
          <w:bCs/>
          <w:color w:val="3757A7"/>
          <w:sz w:val="22"/>
          <w:szCs w:val="22"/>
        </w:rPr>
        <w:t>First name of PI</w:t>
      </w:r>
      <w:r w:rsidR="00002EC4" w:rsidRPr="00C016D8">
        <w:rPr>
          <w:rFonts w:ascii="Corbel" w:hAnsi="Corbel"/>
          <w:b/>
          <w:bCs/>
          <w:color w:val="3757A7"/>
          <w:sz w:val="22"/>
          <w:szCs w:val="22"/>
        </w:rPr>
        <w:tab/>
      </w:r>
      <w:r w:rsidR="00002EC4" w:rsidRPr="00C016D8">
        <w:rPr>
          <w:rFonts w:ascii="Corbel" w:hAnsi="Corbel"/>
          <w:b/>
          <w:bCs/>
          <w:color w:val="3757A7"/>
          <w:sz w:val="22"/>
          <w:szCs w:val="22"/>
        </w:rPr>
        <w:tab/>
      </w:r>
      <w:r w:rsidR="00002EC4" w:rsidRPr="00C016D8">
        <w:rPr>
          <w:rFonts w:ascii="Corbel" w:hAnsi="Corbel"/>
          <w:b/>
          <w:bCs/>
          <w:color w:val="3757A7"/>
          <w:sz w:val="22"/>
          <w:szCs w:val="22"/>
        </w:rPr>
        <w:tab/>
      </w:r>
      <w:r w:rsidR="00002EC4" w:rsidRPr="00C016D8">
        <w:rPr>
          <w:rFonts w:ascii="Corbel" w:hAnsi="Corbel"/>
          <w:b/>
          <w:bCs/>
          <w:color w:val="3757A7"/>
          <w:sz w:val="22"/>
          <w:szCs w:val="22"/>
        </w:rPr>
        <w:tab/>
      </w:r>
      <w:r w:rsidR="00002EC4" w:rsidRPr="00C016D8">
        <w:rPr>
          <w:rFonts w:ascii="Corbel" w:hAnsi="Corbel"/>
          <w:b/>
          <w:bCs/>
          <w:color w:val="3757A7"/>
          <w:sz w:val="22"/>
          <w:szCs w:val="22"/>
        </w:rPr>
        <w:tab/>
        <w:t xml:space="preserve">    Last name of PI</w:t>
      </w:r>
    </w:p>
    <w:p w14:paraId="1F87FF78" w14:textId="4DD842C0" w:rsidR="00002EC4" w:rsidRPr="00C016D8" w:rsidRDefault="00002EC4" w:rsidP="00002EC4">
      <w:pPr>
        <w:spacing w:before="0"/>
        <w:rPr>
          <w:rFonts w:ascii="Corbel" w:hAnsi="Corbel"/>
          <w:b/>
          <w:bCs/>
          <w:color w:val="3757A7"/>
        </w:rPr>
      </w:pPr>
    </w:p>
    <w:p w14:paraId="144DE8E9" w14:textId="39A2EEEE" w:rsidR="00002EC4" w:rsidRPr="00C016D8" w:rsidRDefault="00002EC4" w:rsidP="00002EC4">
      <w:pPr>
        <w:spacing w:before="0"/>
        <w:rPr>
          <w:rFonts w:ascii="Corbel" w:hAnsi="Corbel"/>
          <w:b/>
          <w:bCs/>
          <w:color w:val="3757A7"/>
          <w:sz w:val="22"/>
          <w:szCs w:val="22"/>
        </w:rPr>
      </w:pPr>
      <w:r w:rsidRPr="00C016D8">
        <w:rPr>
          <w:rFonts w:ascii="Corbel" w:hAnsi="Corbel"/>
          <w:noProof/>
          <w:sz w:val="22"/>
          <w:szCs w:val="22"/>
        </w:rPr>
        <mc:AlternateContent>
          <mc:Choice Requires="wps">
            <w:drawing>
              <wp:anchor distT="45720" distB="45720" distL="114300" distR="114300" simplePos="0" relativeHeight="251658244" behindDoc="0" locked="0" layoutInCell="1" allowOverlap="1" wp14:anchorId="3B36D160" wp14:editId="4B5514C2">
                <wp:simplePos x="0" y="0"/>
                <wp:positionH relativeFrom="margin">
                  <wp:posOffset>0</wp:posOffset>
                </wp:positionH>
                <wp:positionV relativeFrom="paragraph">
                  <wp:posOffset>259080</wp:posOffset>
                </wp:positionV>
                <wp:extent cx="5575300" cy="267335"/>
                <wp:effectExtent l="0" t="0" r="25400" b="18415"/>
                <wp:wrapTopAndBottom/>
                <wp:docPr id="51392526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267335"/>
                        </a:xfrm>
                        <a:prstGeom prst="rect">
                          <a:avLst/>
                        </a:prstGeom>
                        <a:solidFill>
                          <a:srgbClr val="FFFFFF"/>
                        </a:solidFill>
                        <a:ln w="9525">
                          <a:solidFill>
                            <a:srgbClr val="000000"/>
                          </a:solidFill>
                          <a:miter lim="800000"/>
                          <a:headEnd/>
                          <a:tailEnd/>
                        </a:ln>
                      </wps:spPr>
                      <wps:txbx>
                        <w:txbxContent>
                          <w:p w14:paraId="7322ACD9" w14:textId="77777777" w:rsidR="00002EC4" w:rsidRPr="00002EC4" w:rsidRDefault="00002EC4" w:rsidP="00200AE8">
                            <w:pPr>
                              <w:spacing w:before="0"/>
                            </w:pPr>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6D160" id="_x0000_s1029" type="#_x0000_t202" style="position:absolute;margin-left:0;margin-top:20.4pt;width:439pt;height:21.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">
                <v:textbox>
                  <w:txbxContent>
                    <w:p w14:paraId="7322ACD9" w14:textId="77777777" w:rsidR="00002EC4" w:rsidRPr="00002EC4" w:rsidRDefault="00002EC4" w:rsidP="00200AE8">
                      <w:pPr>
                        <w:spacing w:before="0"/>
                      </w:pPr>
                      <w:r w:rsidRPr="00002EC4">
                        <w:t>….</w:t>
                      </w:r>
                    </w:p>
                  </w:txbxContent>
                </v:textbox>
                <w10:wrap type="topAndBottom" anchorx="margin"/>
              </v:shape>
            </w:pict>
          </mc:Fallback>
        </mc:AlternateContent>
      </w:r>
      <w:r w:rsidRPr="00C016D8">
        <w:rPr>
          <w:rFonts w:ascii="Corbel" w:hAnsi="Corbel"/>
          <w:b/>
          <w:bCs/>
          <w:color w:val="3757A7"/>
          <w:sz w:val="22"/>
          <w:szCs w:val="22"/>
        </w:rPr>
        <w:t xml:space="preserve">Institution </w:t>
      </w:r>
      <w:r w:rsidRPr="00C016D8">
        <w:rPr>
          <w:rFonts w:ascii="Corbel" w:hAnsi="Corbel"/>
          <w:b/>
          <w:bCs/>
          <w:color w:val="3757A7"/>
          <w:sz w:val="22"/>
          <w:szCs w:val="22"/>
        </w:rPr>
        <w:tab/>
      </w:r>
      <w:r w:rsidRPr="00C016D8">
        <w:rPr>
          <w:rFonts w:ascii="Corbel" w:hAnsi="Corbel"/>
          <w:b/>
          <w:bCs/>
          <w:color w:val="3757A7"/>
          <w:sz w:val="22"/>
          <w:szCs w:val="22"/>
        </w:rPr>
        <w:tab/>
      </w:r>
      <w:r w:rsidRPr="00C016D8">
        <w:rPr>
          <w:rFonts w:ascii="Corbel" w:hAnsi="Corbel"/>
          <w:b/>
          <w:bCs/>
          <w:color w:val="3757A7"/>
          <w:sz w:val="22"/>
          <w:szCs w:val="22"/>
        </w:rPr>
        <w:tab/>
      </w:r>
      <w:r w:rsidRPr="00C016D8">
        <w:rPr>
          <w:rFonts w:ascii="Corbel" w:hAnsi="Corbel"/>
          <w:b/>
          <w:bCs/>
          <w:color w:val="3757A7"/>
          <w:sz w:val="22"/>
          <w:szCs w:val="22"/>
        </w:rPr>
        <w:tab/>
        <w:t xml:space="preserve">    </w:t>
      </w:r>
    </w:p>
    <w:p w14:paraId="784DFD1D" w14:textId="3AB4F62E" w:rsidR="00002EC4" w:rsidRPr="00C016D8" w:rsidRDefault="00D94CED" w:rsidP="00002EC4">
      <w:pPr>
        <w:spacing w:before="0"/>
        <w:rPr>
          <w:rFonts w:ascii="Corbel" w:hAnsi="Corbel"/>
          <w:b/>
          <w:bCs/>
          <w:color w:val="3757A7"/>
          <w:sz w:val="22"/>
          <w:szCs w:val="22"/>
        </w:rPr>
      </w:pPr>
      <w:r w:rsidRPr="00C016D8">
        <w:rPr>
          <w:rFonts w:ascii="Corbel" w:hAnsi="Corbel"/>
          <w:noProof/>
          <w:sz w:val="22"/>
          <w:szCs w:val="22"/>
        </w:rPr>
        <mc:AlternateContent>
          <mc:Choice Requires="wps">
            <w:drawing>
              <wp:anchor distT="45720" distB="45720" distL="114300" distR="114300" simplePos="0" relativeHeight="251658245" behindDoc="0" locked="0" layoutInCell="1" allowOverlap="1" wp14:anchorId="62F434D9" wp14:editId="42E608F3">
                <wp:simplePos x="0" y="0"/>
                <wp:positionH relativeFrom="margin">
                  <wp:posOffset>0</wp:posOffset>
                </wp:positionH>
                <wp:positionV relativeFrom="paragraph">
                  <wp:posOffset>655979</wp:posOffset>
                </wp:positionV>
                <wp:extent cx="5575300" cy="275590"/>
                <wp:effectExtent l="0" t="0" r="25400" b="10160"/>
                <wp:wrapTopAndBottom/>
                <wp:docPr id="1797722005"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275590"/>
                        </a:xfrm>
                        <a:prstGeom prst="rect">
                          <a:avLst/>
                        </a:prstGeom>
                        <a:solidFill>
                          <a:srgbClr val="FFFFFF"/>
                        </a:solidFill>
                        <a:ln w="9525">
                          <a:solidFill>
                            <a:srgbClr val="000000"/>
                          </a:solidFill>
                          <a:miter lim="800000"/>
                          <a:headEnd/>
                          <a:tailEnd/>
                        </a:ln>
                      </wps:spPr>
                      <wps:txbx>
                        <w:txbxContent>
                          <w:p w14:paraId="59DFC323" w14:textId="77777777" w:rsidR="00002EC4" w:rsidRPr="00002EC4" w:rsidRDefault="00002EC4" w:rsidP="00200AE8">
                            <w:pPr>
                              <w:spacing w:before="0"/>
                            </w:pPr>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434D9" id="_x0000_s1030" type="#_x0000_t202" style="position:absolute;margin-left:0;margin-top:51.65pt;width:439pt;height:21.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">
                <v:textbox>
                  <w:txbxContent>
                    <w:p w14:paraId="59DFC323" w14:textId="77777777" w:rsidR="00002EC4" w:rsidRPr="00002EC4" w:rsidRDefault="00002EC4" w:rsidP="00200AE8">
                      <w:pPr>
                        <w:spacing w:before="0"/>
                      </w:pPr>
                      <w:r w:rsidRPr="00002EC4">
                        <w:t>….</w:t>
                      </w:r>
                    </w:p>
                  </w:txbxContent>
                </v:textbox>
                <w10:wrap type="topAndBottom" anchorx="margin"/>
              </v:shape>
            </w:pict>
          </mc:Fallback>
        </mc:AlternateContent>
      </w:r>
      <w:r w:rsidR="00002EC4" w:rsidRPr="00C016D8">
        <w:rPr>
          <w:rFonts w:ascii="Corbel" w:hAnsi="Corbel"/>
          <w:b/>
          <w:bCs/>
          <w:color w:val="3757A7"/>
          <w:sz w:val="22"/>
          <w:szCs w:val="22"/>
        </w:rPr>
        <w:t>Position of PI </w:t>
      </w:r>
      <w:r w:rsidR="00002EC4" w:rsidRPr="00C016D8">
        <w:rPr>
          <w:rFonts w:ascii="Corbel" w:hAnsi="Corbel"/>
          <w:b/>
          <w:bCs/>
          <w:color w:val="3757A7"/>
          <w:sz w:val="22"/>
          <w:szCs w:val="22"/>
        </w:rPr>
        <w:tab/>
      </w:r>
      <w:r w:rsidR="00002EC4" w:rsidRPr="00C016D8">
        <w:rPr>
          <w:rFonts w:ascii="Corbel" w:hAnsi="Corbel"/>
          <w:b/>
          <w:bCs/>
          <w:color w:val="3757A7"/>
          <w:sz w:val="22"/>
          <w:szCs w:val="22"/>
        </w:rPr>
        <w:tab/>
      </w:r>
      <w:r w:rsidR="00002EC4" w:rsidRPr="00C016D8">
        <w:rPr>
          <w:rFonts w:ascii="Corbel" w:hAnsi="Corbel"/>
          <w:b/>
          <w:bCs/>
          <w:color w:val="3757A7"/>
          <w:sz w:val="22"/>
          <w:szCs w:val="22"/>
        </w:rPr>
        <w:tab/>
      </w:r>
      <w:r w:rsidR="00002EC4" w:rsidRPr="00C016D8">
        <w:rPr>
          <w:rFonts w:ascii="Corbel" w:hAnsi="Corbel"/>
          <w:b/>
          <w:bCs/>
          <w:color w:val="3757A7"/>
          <w:sz w:val="22"/>
          <w:szCs w:val="22"/>
        </w:rPr>
        <w:tab/>
        <w:t xml:space="preserve">    </w:t>
      </w:r>
    </w:p>
    <w:p w14:paraId="2BEE825B" w14:textId="77777777" w:rsidR="00002EC4" w:rsidRPr="00C016D8" w:rsidRDefault="00002EC4" w:rsidP="00002EC4">
      <w:pPr>
        <w:spacing w:before="0"/>
        <w:rPr>
          <w:rFonts w:ascii="Corbel" w:hAnsi="Corbel"/>
          <w:b/>
          <w:bCs/>
          <w:color w:val="3757A7"/>
          <w:sz w:val="22"/>
          <w:szCs w:val="22"/>
        </w:rPr>
      </w:pPr>
    </w:p>
    <w:p w14:paraId="057B1BF5" w14:textId="1C8FB586" w:rsidR="00002EC4" w:rsidRPr="00C016D8" w:rsidRDefault="00002EC4" w:rsidP="00002EC4">
      <w:pPr>
        <w:spacing w:before="0"/>
        <w:rPr>
          <w:rFonts w:ascii="Corbel" w:hAnsi="Corbel"/>
          <w:b/>
          <w:bCs/>
          <w:color w:val="3757A7"/>
          <w:sz w:val="22"/>
          <w:szCs w:val="22"/>
        </w:rPr>
      </w:pPr>
      <w:r w:rsidRPr="00C016D8">
        <w:rPr>
          <w:rFonts w:ascii="Corbel" w:hAnsi="Corbel"/>
          <w:b/>
          <w:bCs/>
          <w:color w:val="3757A7"/>
          <w:sz w:val="22"/>
          <w:szCs w:val="22"/>
        </w:rPr>
        <w:t>Are there other involved researchers you would like to mention for this proposal?</w:t>
      </w:r>
    </w:p>
    <w:p w14:paraId="4AAA3A6F" w14:textId="4CEB858D" w:rsidR="00965901" w:rsidRDefault="00D02610" w:rsidP="00002EC4">
      <w:pPr>
        <w:spacing w:before="0"/>
        <w:rPr>
          <w:rFonts w:ascii="Corbel" w:hAnsi="Corbel"/>
          <w:color w:val="42BB93"/>
        </w:rPr>
      </w:pPr>
      <w:r w:rsidRPr="00467E8E">
        <w:rPr>
          <w:rFonts w:ascii="Corbel" w:hAnsi="Corbel"/>
          <w:noProof/>
          <w:color w:val="42BB93"/>
        </w:rPr>
        <mc:AlternateContent>
          <mc:Choice Requires="wps">
            <w:drawing>
              <wp:anchor distT="45720" distB="45720" distL="114300" distR="114300" simplePos="0" relativeHeight="251658246" behindDoc="0" locked="0" layoutInCell="1" allowOverlap="1" wp14:anchorId="5CC9D81A" wp14:editId="04A2FE05">
                <wp:simplePos x="0" y="0"/>
                <wp:positionH relativeFrom="margin">
                  <wp:align>left</wp:align>
                </wp:positionH>
                <wp:positionV relativeFrom="paragraph">
                  <wp:posOffset>294005</wp:posOffset>
                </wp:positionV>
                <wp:extent cx="5575300" cy="422275"/>
                <wp:effectExtent l="0" t="0" r="25400" b="15875"/>
                <wp:wrapTopAndBottom/>
                <wp:docPr id="12670441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422275"/>
                        </a:xfrm>
                        <a:prstGeom prst="rect">
                          <a:avLst/>
                        </a:prstGeom>
                        <a:solidFill>
                          <a:srgbClr val="FFFFFF"/>
                        </a:solidFill>
                        <a:ln w="9525">
                          <a:solidFill>
                            <a:srgbClr val="000000"/>
                          </a:solidFill>
                          <a:miter lim="800000"/>
                          <a:headEnd/>
                          <a:tailEnd/>
                        </a:ln>
                      </wps:spPr>
                      <wps:txbx>
                        <w:txbxContent>
                          <w:p w14:paraId="11B4A6E6" w14:textId="657D5AD6" w:rsidR="00002EC4" w:rsidRPr="00002EC4" w:rsidRDefault="00200AE8" w:rsidP="00002EC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9D81A" id="_x0000_s1031" type="#_x0000_t202" style="position:absolute;margin-left:0;margin-top:23.15pt;width:439pt;height:33.2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">
                <v:textbox>
                  <w:txbxContent>
                    <w:p w14:paraId="11B4A6E6" w14:textId="657D5AD6" w:rsidR="00002EC4" w:rsidRPr="00002EC4" w:rsidRDefault="00200AE8" w:rsidP="00002EC4">
                      <w:r>
                        <w:t>….</w:t>
                      </w:r>
                    </w:p>
                  </w:txbxContent>
                </v:textbox>
                <w10:wrap type="topAndBottom" anchorx="margin"/>
              </v:shape>
            </w:pict>
          </mc:Fallback>
        </mc:AlternateContent>
      </w:r>
      <w:r w:rsidR="00002EC4" w:rsidRPr="00467E8E">
        <w:rPr>
          <w:rFonts w:ascii="Corbel" w:hAnsi="Corbel"/>
          <w:color w:val="42BB93"/>
        </w:rPr>
        <w:t xml:space="preserve">Please </w:t>
      </w:r>
      <w:r>
        <w:rPr>
          <w:rFonts w:ascii="Corbel" w:hAnsi="Corbel"/>
          <w:color w:val="42BB93"/>
        </w:rPr>
        <w:t>note that you can add more details on the co-applicants at</w:t>
      </w:r>
      <w:r w:rsidR="00002EC4" w:rsidRPr="00C016D8">
        <w:rPr>
          <w:rFonts w:ascii="Corbel" w:hAnsi="Corbel"/>
          <w:color w:val="42BB93"/>
        </w:rPr>
        <w:t xml:space="preserve"> the substantive submission sta</w:t>
      </w:r>
      <w:r w:rsidR="00D94CED" w:rsidRPr="00C016D8">
        <w:rPr>
          <w:rFonts w:ascii="Corbel" w:hAnsi="Corbel"/>
          <w:color w:val="42BB93"/>
        </w:rPr>
        <w:t>ge</w:t>
      </w:r>
    </w:p>
    <w:p w14:paraId="3D1FCDC5" w14:textId="5349B5DA" w:rsidR="00D02610" w:rsidRPr="00C016D8" w:rsidRDefault="00D02610" w:rsidP="00002EC4">
      <w:pPr>
        <w:spacing w:before="0"/>
        <w:rPr>
          <w:rFonts w:ascii="Corbel" w:hAnsi="Corbel"/>
          <w:b/>
          <w:bCs/>
          <w:color w:val="3757A7"/>
        </w:rPr>
      </w:pPr>
    </w:p>
    <w:p w14:paraId="397F0E52" w14:textId="7709181A" w:rsidR="00002EC4" w:rsidRPr="00C016D8" w:rsidRDefault="00002EC4" w:rsidP="00002EC4">
      <w:pPr>
        <w:spacing w:before="0"/>
        <w:rPr>
          <w:rFonts w:ascii="Corbel" w:hAnsi="Corbel"/>
          <w:b/>
          <w:bCs/>
          <w:color w:val="3757A7"/>
          <w:sz w:val="22"/>
          <w:szCs w:val="22"/>
        </w:rPr>
      </w:pPr>
      <w:r w:rsidRPr="00C016D8">
        <w:rPr>
          <w:rFonts w:ascii="Corbel" w:hAnsi="Corbel"/>
          <w:b/>
          <w:bCs/>
          <w:color w:val="3757A7"/>
          <w:sz w:val="22"/>
          <w:szCs w:val="22"/>
        </w:rPr>
        <w:t>What are your funding sources for this project? </w:t>
      </w:r>
    </w:p>
    <w:p w14:paraId="73024B60" w14:textId="6C49A127" w:rsidR="00965901" w:rsidRPr="00C016D8" w:rsidRDefault="00965901" w:rsidP="00002EC4">
      <w:pPr>
        <w:spacing w:before="0"/>
        <w:rPr>
          <w:rFonts w:ascii="Corbel" w:hAnsi="Corbel"/>
          <w:color w:val="42BB93"/>
        </w:rPr>
      </w:pPr>
      <w:r w:rsidRPr="00C016D8">
        <w:rPr>
          <w:rFonts w:ascii="Corbel" w:hAnsi="Corbel"/>
          <w:color w:val="42BB93"/>
        </w:rPr>
        <w:t>Tick all that apply..</w:t>
      </w:r>
    </w:p>
    <w:p w14:paraId="0A9F00F6" w14:textId="3DA5ED6F" w:rsidR="00965901" w:rsidRPr="00C016D8" w:rsidRDefault="00965901" w:rsidP="00965901">
      <w:pPr>
        <w:pStyle w:val="ListNumber"/>
        <w:numPr>
          <w:ilvl w:val="0"/>
          <w:numId w:val="0"/>
        </w:numPr>
        <w:ind w:left="357"/>
        <w:rPr>
          <w:rFonts w:ascii="Corbel" w:hAnsi="Corbel"/>
        </w:rPr>
      </w:pPr>
    </w:p>
    <w:p w14:paraId="6B674E51" w14:textId="6B082C63" w:rsidR="00965901" w:rsidRPr="00C016D8" w:rsidRDefault="00965901">
      <w:pPr>
        <w:pStyle w:val="ListNumber"/>
        <w:numPr>
          <w:ilvl w:val="0"/>
          <w:numId w:val="13"/>
        </w:numPr>
        <w:spacing w:before="120" w:after="120"/>
        <w:rPr>
          <w:rFonts w:ascii="Corbel" w:hAnsi="Corbel"/>
        </w:rPr>
      </w:pPr>
      <w:r w:rsidRPr="00C016D8">
        <w:rPr>
          <w:rFonts w:ascii="Corbel" w:hAnsi="Corbel"/>
        </w:rPr>
        <w:t>F.R.S.-FNRS</w:t>
      </w:r>
    </w:p>
    <w:p w14:paraId="798F82C8" w14:textId="255A60C9" w:rsidR="00965901" w:rsidRPr="00C016D8" w:rsidRDefault="00965901">
      <w:pPr>
        <w:pStyle w:val="ListNumber"/>
        <w:numPr>
          <w:ilvl w:val="0"/>
          <w:numId w:val="13"/>
        </w:numPr>
        <w:spacing w:before="120" w:after="120"/>
        <w:rPr>
          <w:rFonts w:ascii="Corbel" w:hAnsi="Corbel"/>
        </w:rPr>
      </w:pPr>
      <w:r w:rsidRPr="00C016D8">
        <w:rPr>
          <w:rFonts w:ascii="Corbel" w:hAnsi="Corbel"/>
        </w:rPr>
        <w:t>FWO</w:t>
      </w:r>
    </w:p>
    <w:p w14:paraId="310587EE" w14:textId="3657E3AA" w:rsidR="00965901" w:rsidRPr="00C016D8" w:rsidRDefault="00965901">
      <w:pPr>
        <w:pStyle w:val="ListNumber"/>
        <w:numPr>
          <w:ilvl w:val="0"/>
          <w:numId w:val="13"/>
        </w:numPr>
        <w:spacing w:before="120" w:after="120"/>
        <w:rPr>
          <w:rFonts w:ascii="Corbel" w:hAnsi="Corbel"/>
        </w:rPr>
      </w:pPr>
      <w:r w:rsidRPr="00C016D8">
        <w:rPr>
          <w:rFonts w:ascii="Corbel" w:hAnsi="Corbel"/>
        </w:rPr>
        <w:t>ERC</w:t>
      </w:r>
    </w:p>
    <w:p w14:paraId="3C3C7D18" w14:textId="5BEB039F" w:rsidR="00965901" w:rsidRPr="00C016D8" w:rsidRDefault="002602FD">
      <w:pPr>
        <w:pStyle w:val="ListNumber"/>
        <w:numPr>
          <w:ilvl w:val="0"/>
          <w:numId w:val="13"/>
        </w:numPr>
        <w:spacing w:before="120" w:after="120"/>
        <w:rPr>
          <w:rFonts w:ascii="Corbel" w:hAnsi="Corbel"/>
        </w:rPr>
      </w:pPr>
      <w:r w:rsidRPr="00C016D8">
        <w:rPr>
          <w:rFonts w:ascii="Corbel" w:hAnsi="Corbel"/>
        </w:rPr>
        <w:t>University funding</w:t>
      </w:r>
    </w:p>
    <w:p w14:paraId="7797CE11" w14:textId="51B90D2F" w:rsidR="00965901" w:rsidRPr="00C016D8" w:rsidRDefault="002602FD">
      <w:pPr>
        <w:pStyle w:val="ListNumber"/>
        <w:numPr>
          <w:ilvl w:val="0"/>
          <w:numId w:val="13"/>
        </w:numPr>
        <w:spacing w:before="120" w:after="120"/>
        <w:rPr>
          <w:rFonts w:ascii="Corbel" w:hAnsi="Corbel"/>
        </w:rPr>
      </w:pPr>
      <w:r w:rsidRPr="00C016D8">
        <w:rPr>
          <w:rFonts w:ascii="Corbel" w:hAnsi="Corbel"/>
        </w:rPr>
        <w:t>Public authorities funding</w:t>
      </w:r>
    </w:p>
    <w:p w14:paraId="6125843D" w14:textId="1B4A4F5B" w:rsidR="002602FD" w:rsidRPr="00C016D8" w:rsidRDefault="002602FD">
      <w:pPr>
        <w:pStyle w:val="ListNumber"/>
        <w:numPr>
          <w:ilvl w:val="0"/>
          <w:numId w:val="13"/>
        </w:numPr>
        <w:spacing w:before="120" w:after="120"/>
        <w:rPr>
          <w:rFonts w:ascii="Corbel" w:hAnsi="Corbel"/>
        </w:rPr>
      </w:pPr>
      <w:r w:rsidRPr="00C016D8">
        <w:rPr>
          <w:rFonts w:ascii="Corbel" w:hAnsi="Corbel"/>
        </w:rPr>
        <w:t>Not known yet</w:t>
      </w:r>
    </w:p>
    <w:p w14:paraId="6B34250E" w14:textId="0E4B0DC3" w:rsidR="002602FD" w:rsidRPr="00C016D8" w:rsidRDefault="002602FD">
      <w:pPr>
        <w:pStyle w:val="ListNumber"/>
        <w:numPr>
          <w:ilvl w:val="0"/>
          <w:numId w:val="13"/>
        </w:numPr>
        <w:spacing w:before="120" w:after="120"/>
        <w:rPr>
          <w:rFonts w:ascii="Corbel" w:hAnsi="Corbel"/>
        </w:rPr>
      </w:pPr>
      <w:r w:rsidRPr="00C016D8">
        <w:rPr>
          <w:rFonts w:ascii="Corbel" w:hAnsi="Corbel"/>
        </w:rPr>
        <w:t>Other</w:t>
      </w:r>
    </w:p>
    <w:p w14:paraId="29CF2873" w14:textId="6454D55E" w:rsidR="002602FD" w:rsidRPr="00C016D8" w:rsidRDefault="002602FD" w:rsidP="002602FD">
      <w:pPr>
        <w:pStyle w:val="ListNumber"/>
        <w:numPr>
          <w:ilvl w:val="0"/>
          <w:numId w:val="0"/>
        </w:numPr>
        <w:spacing w:before="120" w:after="120"/>
        <w:ind w:left="357" w:hanging="357"/>
        <w:rPr>
          <w:rFonts w:ascii="Corbel" w:hAnsi="Corbel"/>
        </w:rPr>
      </w:pPr>
    </w:p>
    <w:p w14:paraId="6EAE57FB" w14:textId="59788F67" w:rsidR="006746DB" w:rsidRPr="00C016D8" w:rsidRDefault="006746DB" w:rsidP="00882929">
      <w:pPr>
        <w:spacing w:after="240"/>
        <w:jc w:val="both"/>
        <w:rPr>
          <w:rFonts w:ascii="Corbel" w:hAnsi="Corbel"/>
        </w:rPr>
      </w:pPr>
      <w:r w:rsidRPr="00C016D8">
        <w:rPr>
          <w:rFonts w:ascii="Corbel" w:hAnsi="Corbel"/>
        </w:rPr>
        <w:t>The Social Study collects this personal data for the assessment of the submitted proposal. Under no circumstances will these data be passed on to third parties. These data will be kept for two years or as long as the submitted study is ongoing. If you wish to view, limit, change or have your (personal) data deleted, please contact the address </w:t>
      </w:r>
      <w:hyperlink r:id="rId12" w:tgtFrame="_blank" w:history="1">
        <w:r w:rsidRPr="00C016D8">
          <w:rPr>
            <w:rStyle w:val="Hyperlink"/>
            <w:rFonts w:ascii="Corbel" w:hAnsi="Corbel"/>
          </w:rPr>
          <w:t>surveymanagement@thesocialstudy.be</w:t>
        </w:r>
      </w:hyperlink>
    </w:p>
    <w:p w14:paraId="3452639E" w14:textId="1EC7C293" w:rsidR="002602FD" w:rsidRPr="00C016D8" w:rsidRDefault="002602FD">
      <w:pPr>
        <w:pStyle w:val="ListParagraph"/>
        <w:numPr>
          <w:ilvl w:val="0"/>
          <w:numId w:val="10"/>
        </w:numPr>
        <w:spacing w:before="0"/>
        <w:rPr>
          <w:rFonts w:ascii="Corbel" w:hAnsi="Corbel"/>
          <w:b/>
          <w:bCs/>
        </w:rPr>
      </w:pPr>
      <w:r w:rsidRPr="00C016D8">
        <w:rPr>
          <w:rFonts w:ascii="Corbel" w:hAnsi="Corbel"/>
          <w:b/>
          <w:bCs/>
        </w:rPr>
        <w:t xml:space="preserve">I agree with the processing of these data </w:t>
      </w:r>
    </w:p>
    <w:p w14:paraId="56489AF9" w14:textId="3D9EA07C" w:rsidR="00002EC4" w:rsidRPr="00C016D8" w:rsidRDefault="00002EC4" w:rsidP="00200AE8">
      <w:pPr>
        <w:spacing w:before="0"/>
        <w:rPr>
          <w:rFonts w:ascii="Corbel" w:hAnsi="Corbel"/>
          <w:b/>
          <w:bCs/>
          <w:color w:val="3757A7"/>
        </w:rPr>
      </w:pPr>
    </w:p>
    <w:p w14:paraId="3417F79D" w14:textId="1BB47FA1" w:rsidR="002602FD" w:rsidRPr="00C016D8" w:rsidRDefault="002602FD">
      <w:pPr>
        <w:pStyle w:val="ListParagraph"/>
        <w:numPr>
          <w:ilvl w:val="0"/>
          <w:numId w:val="9"/>
        </w:numPr>
        <w:rPr>
          <w:rFonts w:ascii="Corbel" w:hAnsi="Corbel"/>
          <w:b/>
          <w:bCs/>
          <w:color w:val="3757A7"/>
          <w:sz w:val="24"/>
          <w:szCs w:val="24"/>
        </w:rPr>
      </w:pPr>
      <w:r w:rsidRPr="00467E8E">
        <w:rPr>
          <w:rFonts w:ascii="Corbel" w:hAnsi="Corbel"/>
          <w:b/>
          <w:bCs/>
          <w:color w:val="3757A7"/>
          <w:sz w:val="24"/>
          <w:szCs w:val="24"/>
        </w:rPr>
        <w:t>Information</w:t>
      </w:r>
      <w:r w:rsidRPr="00C016D8">
        <w:rPr>
          <w:rFonts w:ascii="Corbel" w:hAnsi="Corbel"/>
          <w:b/>
          <w:bCs/>
          <w:color w:val="3757A7"/>
          <w:sz w:val="24"/>
          <w:szCs w:val="24"/>
        </w:rPr>
        <w:t xml:space="preserve"> on the research proposal</w:t>
      </w:r>
    </w:p>
    <w:p w14:paraId="42FEFFFE" w14:textId="7F748387" w:rsidR="002602FD" w:rsidRPr="00C016D8" w:rsidRDefault="002602FD" w:rsidP="002602FD">
      <w:pPr>
        <w:pStyle w:val="ListParagraph"/>
        <w:numPr>
          <w:ilvl w:val="0"/>
          <w:numId w:val="0"/>
        </w:numPr>
        <w:ind w:left="720"/>
        <w:rPr>
          <w:rFonts w:ascii="Corbel" w:hAnsi="Corbel"/>
          <w:b/>
          <w:bCs/>
          <w:color w:val="3757A7"/>
        </w:rPr>
      </w:pPr>
    </w:p>
    <w:p w14:paraId="2E6FB090" w14:textId="2A9AFA63" w:rsidR="002602FD" w:rsidRPr="00C016D8" w:rsidRDefault="002602FD" w:rsidP="00102A50">
      <w:pPr>
        <w:rPr>
          <w:rFonts w:ascii="Corbel" w:hAnsi="Corbel"/>
          <w:b/>
          <w:bCs/>
          <w:sz w:val="22"/>
          <w:szCs w:val="22"/>
        </w:rPr>
      </w:pPr>
      <w:r w:rsidRPr="00467E8E">
        <w:rPr>
          <w:rFonts w:ascii="Corbel" w:hAnsi="Corbel"/>
          <w:noProof/>
          <w:color w:val="3757A7"/>
          <w:sz w:val="22"/>
          <w:szCs w:val="22"/>
        </w:rPr>
        <mc:AlternateContent>
          <mc:Choice Requires="wps">
            <w:drawing>
              <wp:anchor distT="45720" distB="45720" distL="114300" distR="114300" simplePos="0" relativeHeight="251658247" behindDoc="0" locked="0" layoutInCell="1" allowOverlap="1" wp14:anchorId="4ACC5F05" wp14:editId="7147121B">
                <wp:simplePos x="0" y="0"/>
                <wp:positionH relativeFrom="margin">
                  <wp:posOffset>17145</wp:posOffset>
                </wp:positionH>
                <wp:positionV relativeFrom="paragraph">
                  <wp:posOffset>394335</wp:posOffset>
                </wp:positionV>
                <wp:extent cx="5575300" cy="301625"/>
                <wp:effectExtent l="0" t="0" r="25400" b="22225"/>
                <wp:wrapTopAndBottom/>
                <wp:docPr id="43855547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301625"/>
                        </a:xfrm>
                        <a:prstGeom prst="rect">
                          <a:avLst/>
                        </a:prstGeom>
                        <a:solidFill>
                          <a:srgbClr val="FFFFFF"/>
                        </a:solidFill>
                        <a:ln w="9525">
                          <a:solidFill>
                            <a:srgbClr val="000000"/>
                          </a:solidFill>
                          <a:miter lim="800000"/>
                          <a:headEnd/>
                          <a:tailEnd/>
                        </a:ln>
                      </wps:spPr>
                      <wps:txbx>
                        <w:txbxContent>
                          <w:p w14:paraId="29AA4E10" w14:textId="77777777" w:rsidR="002602FD" w:rsidRPr="00002EC4" w:rsidRDefault="002602FD" w:rsidP="002602FD">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C5F05" id="_x0000_s1032" type="#_x0000_t202" style="position:absolute;margin-left:1.35pt;margin-top:31.05pt;width:439pt;height:23.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">
                <v:textbox>
                  <w:txbxContent>
                    <w:p w14:paraId="29AA4E10" w14:textId="77777777" w:rsidR="002602FD" w:rsidRPr="00002EC4" w:rsidRDefault="002602FD" w:rsidP="002602FD">
                      <w:r w:rsidRPr="00002EC4">
                        <w:t>….</w:t>
                      </w:r>
                    </w:p>
                  </w:txbxContent>
                </v:textbox>
                <w10:wrap type="topAndBottom" anchorx="margin"/>
              </v:shape>
            </w:pict>
          </mc:Fallback>
        </mc:AlternateContent>
      </w:r>
      <w:r w:rsidRPr="00467E8E">
        <w:rPr>
          <w:rFonts w:ascii="Corbel" w:hAnsi="Corbel"/>
          <w:b/>
          <w:bCs/>
          <w:color w:val="3757A7"/>
          <w:sz w:val="22"/>
          <w:szCs w:val="22"/>
        </w:rPr>
        <w:t>Title of research proposal </w:t>
      </w:r>
    </w:p>
    <w:p w14:paraId="6F4D2B3D" w14:textId="50B1B332" w:rsidR="00D94CED" w:rsidRPr="00C016D8" w:rsidRDefault="00D94CED" w:rsidP="002602FD">
      <w:pPr>
        <w:rPr>
          <w:rFonts w:ascii="Corbel" w:hAnsi="Corbel"/>
          <w:b/>
          <w:bCs/>
          <w:sz w:val="22"/>
          <w:szCs w:val="22"/>
        </w:rPr>
      </w:pPr>
      <w:r w:rsidRPr="00467E8E">
        <w:rPr>
          <w:rFonts w:ascii="Corbel" w:hAnsi="Corbel"/>
          <w:noProof/>
          <w:color w:val="3757A7"/>
          <w:sz w:val="22"/>
          <w:szCs w:val="22"/>
        </w:rPr>
        <mc:AlternateContent>
          <mc:Choice Requires="wps">
            <w:drawing>
              <wp:anchor distT="45720" distB="45720" distL="114300" distR="114300" simplePos="0" relativeHeight="251658248" behindDoc="0" locked="0" layoutInCell="1" allowOverlap="1" wp14:anchorId="38E93C26" wp14:editId="029BEF7C">
                <wp:simplePos x="0" y="0"/>
                <wp:positionH relativeFrom="margin">
                  <wp:posOffset>15240</wp:posOffset>
                </wp:positionH>
                <wp:positionV relativeFrom="paragraph">
                  <wp:posOffset>878205</wp:posOffset>
                </wp:positionV>
                <wp:extent cx="5575300" cy="508000"/>
                <wp:effectExtent l="0" t="0" r="25400" b="25400"/>
                <wp:wrapTopAndBottom/>
                <wp:docPr id="167747898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508000"/>
                        </a:xfrm>
                        <a:prstGeom prst="rect">
                          <a:avLst/>
                        </a:prstGeom>
                        <a:solidFill>
                          <a:srgbClr val="FFFFFF"/>
                        </a:solidFill>
                        <a:ln w="9525">
                          <a:solidFill>
                            <a:srgbClr val="000000"/>
                          </a:solidFill>
                          <a:miter lim="800000"/>
                          <a:headEnd/>
                          <a:tailEnd/>
                        </a:ln>
                      </wps:spPr>
                      <wps:txbx>
                        <w:txbxContent>
                          <w:p w14:paraId="701798C5" w14:textId="77777777" w:rsidR="002602FD" w:rsidRPr="00002EC4" w:rsidRDefault="002602FD" w:rsidP="002602FD">
                            <w:r w:rsidRPr="00002E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93C26" id="_x0000_s1033" type="#_x0000_t202" style="position:absolute;margin-left:1.2pt;margin-top:69.15pt;width:439pt;height:40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">
                <v:textbox>
                  <w:txbxContent>
                    <w:p w14:paraId="701798C5" w14:textId="77777777" w:rsidR="002602FD" w:rsidRPr="00002EC4" w:rsidRDefault="002602FD" w:rsidP="002602FD">
                      <w:r w:rsidRPr="00002EC4">
                        <w:t>….</w:t>
                      </w:r>
                    </w:p>
                  </w:txbxContent>
                </v:textbox>
                <w10:wrap type="topAndBottom" anchorx="margin"/>
              </v:shape>
            </w:pict>
          </mc:Fallback>
        </mc:AlternateContent>
      </w:r>
      <w:r w:rsidR="002602FD" w:rsidRPr="00467E8E">
        <w:rPr>
          <w:rFonts w:ascii="Corbel" w:hAnsi="Corbel"/>
          <w:b/>
          <w:bCs/>
          <w:color w:val="3757A7"/>
          <w:sz w:val="22"/>
          <w:szCs w:val="22"/>
        </w:rPr>
        <w:t>3-5 keywords to describe your research project</w:t>
      </w:r>
    </w:p>
    <w:p w14:paraId="042A27E7" w14:textId="3BDB3981" w:rsidR="00882929" w:rsidRDefault="002602FD" w:rsidP="002602FD">
      <w:pPr>
        <w:rPr>
          <w:rFonts w:ascii="Corbel" w:hAnsi="Corbel"/>
          <w:b/>
          <w:bCs/>
          <w:color w:val="3757A7"/>
          <w:sz w:val="22"/>
          <w:szCs w:val="22"/>
        </w:rPr>
      </w:pPr>
      <w:r w:rsidRPr="00467E8E">
        <w:rPr>
          <w:rFonts w:ascii="Corbel" w:hAnsi="Corbel"/>
          <w:b/>
          <w:bCs/>
          <w:color w:val="3757A7"/>
          <w:sz w:val="22"/>
          <w:szCs w:val="22"/>
        </w:rPr>
        <w:t>Abstract of research proposal (150 words) </w:t>
      </w:r>
    </w:p>
    <w:p w14:paraId="731E20D3" w14:textId="4C346F0A" w:rsidR="002602FD" w:rsidRPr="00C016D8" w:rsidRDefault="00200AE8" w:rsidP="002602FD">
      <w:pPr>
        <w:rPr>
          <w:rFonts w:ascii="Corbel" w:hAnsi="Corbel"/>
          <w:b/>
          <w:bCs/>
        </w:rPr>
      </w:pPr>
      <w:r w:rsidRPr="00467E8E">
        <w:rPr>
          <w:rFonts w:ascii="Corbel" w:hAnsi="Corbel"/>
          <w:noProof/>
          <w:color w:val="42BB93"/>
        </w:rPr>
        <mc:AlternateContent>
          <mc:Choice Requires="wps">
            <w:drawing>
              <wp:anchor distT="45720" distB="45720" distL="114300" distR="114300" simplePos="0" relativeHeight="251658249" behindDoc="0" locked="0" layoutInCell="1" allowOverlap="1" wp14:anchorId="2E5E5718" wp14:editId="12949F5D">
                <wp:simplePos x="0" y="0"/>
                <wp:positionH relativeFrom="margin">
                  <wp:align>left</wp:align>
                </wp:positionH>
                <wp:positionV relativeFrom="paragraph">
                  <wp:posOffset>391160</wp:posOffset>
                </wp:positionV>
                <wp:extent cx="5575300" cy="768350"/>
                <wp:effectExtent l="0" t="0" r="25400" b="12700"/>
                <wp:wrapTopAndBottom/>
                <wp:docPr id="167031338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768350"/>
                        </a:xfrm>
                        <a:prstGeom prst="rect">
                          <a:avLst/>
                        </a:prstGeom>
                        <a:solidFill>
                          <a:srgbClr val="FFFFFF"/>
                        </a:solidFill>
                        <a:ln w="9525">
                          <a:solidFill>
                            <a:srgbClr val="000000"/>
                          </a:solidFill>
                          <a:miter lim="800000"/>
                          <a:headEnd/>
                          <a:tailEnd/>
                        </a:ln>
                      </wps:spPr>
                      <wps:txbx>
                        <w:txbxContent>
                          <w:p w14:paraId="3551E323" w14:textId="7417E81A" w:rsidR="002602FD" w:rsidRPr="00002EC4" w:rsidRDefault="00200AE8" w:rsidP="002602F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E5718" id="_x0000_s1034" type="#_x0000_t202" style="position:absolute;margin-left:0;margin-top:30.8pt;width:439pt;height:60.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">
                <v:textbox>
                  <w:txbxContent>
                    <w:p w14:paraId="3551E323" w14:textId="7417E81A" w:rsidR="002602FD" w:rsidRPr="00002EC4" w:rsidRDefault="00200AE8" w:rsidP="002602FD">
                      <w:r>
                        <w:t>….</w:t>
                      </w:r>
                    </w:p>
                  </w:txbxContent>
                </v:textbox>
                <w10:wrap type="topAndBottom" anchorx="margin"/>
              </v:shape>
            </w:pict>
          </mc:Fallback>
        </mc:AlternateContent>
      </w:r>
      <w:r w:rsidR="002602FD" w:rsidRPr="00467E8E">
        <w:rPr>
          <w:rFonts w:ascii="Corbel" w:hAnsi="Corbel"/>
          <w:i/>
          <w:iCs/>
          <w:color w:val="42BB93"/>
        </w:rPr>
        <w:t>Please describe in short your research objective(s), your research question(s) and the relevance of this research.</w:t>
      </w:r>
    </w:p>
    <w:p w14:paraId="39EF2B6D" w14:textId="69A893B6" w:rsidR="002602FD" w:rsidRPr="00467E8E" w:rsidRDefault="002602FD" w:rsidP="00102A50">
      <w:pPr>
        <w:rPr>
          <w:rFonts w:ascii="Corbel" w:hAnsi="Corbel"/>
          <w:b/>
          <w:bCs/>
          <w:color w:val="3757A7"/>
          <w:sz w:val="22"/>
          <w:szCs w:val="22"/>
        </w:rPr>
      </w:pPr>
      <w:r w:rsidRPr="00467E8E">
        <w:rPr>
          <w:rFonts w:ascii="Corbel" w:hAnsi="Corbel"/>
          <w:b/>
          <w:bCs/>
          <w:color w:val="3757A7"/>
          <w:sz w:val="22"/>
          <w:szCs w:val="22"/>
        </w:rPr>
        <w:t>Estimated survey time (in minutes)</w:t>
      </w:r>
    </w:p>
    <w:p w14:paraId="676A2F86" w14:textId="77777777" w:rsidR="002602FD" w:rsidRPr="00C016D8" w:rsidRDefault="002602FD" w:rsidP="002602FD">
      <w:pPr>
        <w:rPr>
          <w:rFonts w:ascii="Corbel" w:hAnsi="Corbel"/>
        </w:rPr>
      </w:pPr>
      <w:r w:rsidRPr="00C016D8">
        <w:rPr>
          <w:rFonts w:ascii="Corbel" w:hAnsi="Corbel"/>
        </w:rPr>
        <w:t>To assess the length of your survey, we advise you to consult the TSS key for timing calculation, available on our website (</w:t>
      </w:r>
      <w:hyperlink r:id="rId13" w:tgtFrame="_new" w:history="1">
        <w:r w:rsidRPr="00C016D8">
          <w:rPr>
            <w:rStyle w:val="Hyperlink"/>
            <w:rFonts w:ascii="Corbel" w:hAnsi="Corbel"/>
          </w:rPr>
          <w:t>https://thesocialstudy.be/collectdata/estimate-survey-time/</w:t>
        </w:r>
      </w:hyperlink>
      <w:r w:rsidRPr="00C016D8">
        <w:rPr>
          <w:rFonts w:ascii="Corbel" w:hAnsi="Corbel"/>
        </w:rPr>
        <w:t>)</w:t>
      </w:r>
    </w:p>
    <w:p w14:paraId="6FAE2721" w14:textId="77777777" w:rsidR="002602FD" w:rsidRPr="00C016D8" w:rsidRDefault="002602FD" w:rsidP="002602FD">
      <w:pPr>
        <w:rPr>
          <w:rFonts w:ascii="Corbel" w:hAnsi="Corbel"/>
          <w:i/>
          <w:iCs/>
        </w:rPr>
      </w:pPr>
      <w:r w:rsidRPr="00C016D8">
        <w:rPr>
          <w:rFonts w:ascii="Corbel" w:hAnsi="Corbel"/>
          <w:i/>
          <w:iCs/>
        </w:rPr>
        <w:t>Please bear in mind that we know that this is only an estimation of the time needed to fill in your survey.</w:t>
      </w:r>
    </w:p>
    <w:p w14:paraId="705C615D" w14:textId="094B6F33" w:rsidR="002602FD" w:rsidRPr="00C016D8" w:rsidRDefault="002602FD" w:rsidP="002602FD">
      <w:pPr>
        <w:rPr>
          <w:rFonts w:ascii="Corbel" w:hAnsi="Corbel"/>
        </w:rPr>
      </w:pPr>
      <w:r w:rsidRPr="00C016D8">
        <w:rPr>
          <w:rFonts w:ascii="Corbel" w:hAnsi="Corbel"/>
        </w:rPr>
        <w:t>TSS survey modules cannot last </w:t>
      </w:r>
      <w:r w:rsidRPr="00C016D8">
        <w:rPr>
          <w:rFonts w:ascii="Corbel" w:hAnsi="Corbel"/>
          <w:b/>
          <w:bCs/>
        </w:rPr>
        <w:t>more than 15 minutes</w:t>
      </w:r>
      <w:r w:rsidRPr="00C016D8">
        <w:rPr>
          <w:rFonts w:ascii="Corbel" w:hAnsi="Corbel"/>
        </w:rPr>
        <w:t>.</w:t>
      </w:r>
    </w:p>
    <w:p w14:paraId="46411571" w14:textId="69E81975" w:rsidR="002602FD" w:rsidRPr="00C016D8" w:rsidRDefault="002602FD">
      <w:pPr>
        <w:pStyle w:val="ListParagraph"/>
        <w:numPr>
          <w:ilvl w:val="0"/>
          <w:numId w:val="11"/>
        </w:numPr>
        <w:rPr>
          <w:rFonts w:ascii="Corbel" w:hAnsi="Corbel"/>
          <w:sz w:val="22"/>
          <w:szCs w:val="22"/>
        </w:rPr>
      </w:pPr>
      <w:r w:rsidRPr="00C016D8">
        <w:rPr>
          <w:rFonts w:ascii="Corbel" w:hAnsi="Corbel"/>
          <w:sz w:val="22"/>
          <w:szCs w:val="22"/>
        </w:rPr>
        <w:t>5 min</w:t>
      </w:r>
    </w:p>
    <w:p w14:paraId="2434708B" w14:textId="54B87667" w:rsidR="002602FD" w:rsidRPr="00C016D8" w:rsidRDefault="002602FD">
      <w:pPr>
        <w:pStyle w:val="ListParagraph"/>
        <w:numPr>
          <w:ilvl w:val="0"/>
          <w:numId w:val="11"/>
        </w:numPr>
        <w:rPr>
          <w:rFonts w:ascii="Corbel" w:hAnsi="Corbel"/>
          <w:sz w:val="22"/>
          <w:szCs w:val="22"/>
        </w:rPr>
      </w:pPr>
      <w:r w:rsidRPr="00C016D8">
        <w:rPr>
          <w:rFonts w:ascii="Corbel" w:hAnsi="Corbel"/>
          <w:sz w:val="22"/>
          <w:szCs w:val="22"/>
        </w:rPr>
        <w:t>10 min</w:t>
      </w:r>
    </w:p>
    <w:p w14:paraId="16A93561" w14:textId="3F3092E4" w:rsidR="002602FD" w:rsidRPr="00C016D8" w:rsidRDefault="002602FD">
      <w:pPr>
        <w:pStyle w:val="ListParagraph"/>
        <w:numPr>
          <w:ilvl w:val="0"/>
          <w:numId w:val="11"/>
        </w:numPr>
        <w:rPr>
          <w:rFonts w:ascii="Corbel" w:hAnsi="Corbel"/>
          <w:sz w:val="22"/>
          <w:szCs w:val="22"/>
        </w:rPr>
      </w:pPr>
      <w:r w:rsidRPr="00C016D8">
        <w:rPr>
          <w:rFonts w:ascii="Corbel" w:hAnsi="Corbel"/>
          <w:sz w:val="22"/>
          <w:szCs w:val="22"/>
        </w:rPr>
        <w:t>15 min</w:t>
      </w:r>
    </w:p>
    <w:p w14:paraId="4512778F" w14:textId="77777777" w:rsidR="002602FD" w:rsidRPr="00C016D8" w:rsidRDefault="002602FD" w:rsidP="002602FD">
      <w:pPr>
        <w:pStyle w:val="ListParagraph"/>
        <w:numPr>
          <w:ilvl w:val="0"/>
          <w:numId w:val="0"/>
        </w:numPr>
        <w:ind w:left="720"/>
        <w:rPr>
          <w:rFonts w:ascii="Corbel" w:hAnsi="Corbel"/>
        </w:rPr>
      </w:pPr>
    </w:p>
    <w:p w14:paraId="6C322A1E" w14:textId="4B514171" w:rsidR="002C3CF0" w:rsidRPr="00AC5875" w:rsidRDefault="002C3CF0" w:rsidP="002C3CF0">
      <w:pPr>
        <w:pStyle w:val="ListParagraph"/>
        <w:numPr>
          <w:ilvl w:val="0"/>
          <w:numId w:val="0"/>
        </w:numPr>
        <w:rPr>
          <w:rFonts w:ascii="Corbel" w:hAnsi="Corbel"/>
          <w:b/>
          <w:bCs/>
          <w:color w:val="3757A7"/>
          <w:sz w:val="22"/>
          <w:szCs w:val="22"/>
        </w:rPr>
      </w:pPr>
      <w:r w:rsidRPr="00AC5875">
        <w:rPr>
          <w:rFonts w:ascii="Corbel" w:hAnsi="Corbel"/>
          <w:b/>
          <w:bCs/>
          <w:color w:val="3757A7"/>
          <w:sz w:val="22"/>
          <w:szCs w:val="22"/>
        </w:rPr>
        <w:t>Which survey wave would best suit your research?</w:t>
      </w:r>
    </w:p>
    <w:p w14:paraId="563A2CF8" w14:textId="733FC813" w:rsidR="002C3CF0" w:rsidRPr="00F447D7" w:rsidRDefault="002C3CF0" w:rsidP="002C3CF0">
      <w:pPr>
        <w:pStyle w:val="ListParagraph"/>
        <w:numPr>
          <w:ilvl w:val="0"/>
          <w:numId w:val="0"/>
        </w:numPr>
        <w:rPr>
          <w:rFonts w:ascii="Corbel" w:hAnsi="Corbel"/>
          <w:color w:val="42BB93"/>
        </w:rPr>
      </w:pPr>
      <w:r w:rsidRPr="00467E8E">
        <w:rPr>
          <w:rFonts w:ascii="Corbel" w:hAnsi="Corbel"/>
          <w:color w:val="42BB93"/>
        </w:rPr>
        <w:t>Tick all that apply.</w:t>
      </w:r>
      <w:r w:rsidR="00F447D7">
        <w:rPr>
          <w:rFonts w:ascii="Corbel" w:hAnsi="Corbel"/>
          <w:color w:val="42BB93"/>
        </w:rPr>
        <w:t xml:space="preserve"> </w:t>
      </w:r>
      <w:r w:rsidR="00C45A9C" w:rsidRPr="00F447D7">
        <w:rPr>
          <w:rFonts w:ascii="Corbel" w:hAnsi="Corbel"/>
          <w:color w:val="42BB93"/>
        </w:rPr>
        <w:t>Panel availabilities are subject to change</w:t>
      </w:r>
      <w:r w:rsidR="003A460C" w:rsidRPr="00F447D7">
        <w:rPr>
          <w:rFonts w:ascii="Corbel" w:hAnsi="Corbel"/>
          <w:color w:val="42BB93"/>
        </w:rPr>
        <w:t>.</w:t>
      </w:r>
    </w:p>
    <w:p w14:paraId="7FFBA414" w14:textId="77777777" w:rsidR="003A460C" w:rsidRPr="00C016D8" w:rsidRDefault="003A460C" w:rsidP="002C3CF0">
      <w:pPr>
        <w:pStyle w:val="ListParagraph"/>
        <w:numPr>
          <w:ilvl w:val="0"/>
          <w:numId w:val="0"/>
        </w:numPr>
        <w:rPr>
          <w:rFonts w:ascii="Corbel" w:hAnsi="Corbel"/>
        </w:rPr>
      </w:pPr>
    </w:p>
    <w:p w14:paraId="3461EF4A" w14:textId="77777777" w:rsidR="002C3CF0" w:rsidRPr="00C016D8" w:rsidRDefault="002C3CF0">
      <w:pPr>
        <w:pStyle w:val="ListParagraph"/>
        <w:numPr>
          <w:ilvl w:val="0"/>
          <w:numId w:val="12"/>
        </w:numPr>
        <w:rPr>
          <w:rFonts w:ascii="Corbel" w:hAnsi="Corbel"/>
        </w:rPr>
      </w:pPr>
      <w:r w:rsidRPr="00C016D8">
        <w:rPr>
          <w:rFonts w:ascii="Corbel" w:hAnsi="Corbel"/>
        </w:rPr>
        <w:t>Wave launched on 01/12/26 (only French-speakers available)</w:t>
      </w:r>
    </w:p>
    <w:p w14:paraId="2C25C6A5" w14:textId="77777777" w:rsidR="002C3CF0" w:rsidRPr="00C016D8" w:rsidRDefault="002C3CF0">
      <w:pPr>
        <w:pStyle w:val="ListParagraph"/>
        <w:numPr>
          <w:ilvl w:val="0"/>
          <w:numId w:val="12"/>
        </w:numPr>
        <w:rPr>
          <w:rFonts w:ascii="Corbel" w:hAnsi="Corbel"/>
        </w:rPr>
      </w:pPr>
      <w:r w:rsidRPr="00C016D8">
        <w:rPr>
          <w:rFonts w:ascii="Corbel" w:hAnsi="Corbel"/>
        </w:rPr>
        <w:t>Wave launched on 01/02/27 (only French-speakers available)</w:t>
      </w:r>
    </w:p>
    <w:p w14:paraId="40427CD6" w14:textId="77777777" w:rsidR="002C3CF0" w:rsidRDefault="002C3CF0">
      <w:pPr>
        <w:pStyle w:val="ListParagraph"/>
        <w:numPr>
          <w:ilvl w:val="0"/>
          <w:numId w:val="12"/>
        </w:numPr>
        <w:rPr>
          <w:rFonts w:ascii="Corbel" w:hAnsi="Corbel"/>
          <w:lang w:val="fr-FR"/>
        </w:rPr>
      </w:pPr>
      <w:r w:rsidRPr="00C016D8">
        <w:rPr>
          <w:rFonts w:ascii="Corbel" w:hAnsi="Corbel"/>
          <w:lang w:val="fr-FR"/>
        </w:rPr>
        <w:t xml:space="preserve">Wave </w:t>
      </w:r>
      <w:proofErr w:type="spellStart"/>
      <w:r w:rsidRPr="00C016D8">
        <w:rPr>
          <w:rFonts w:ascii="Corbel" w:hAnsi="Corbel"/>
          <w:lang w:val="fr-FR"/>
        </w:rPr>
        <w:t>launched</w:t>
      </w:r>
      <w:proofErr w:type="spellEnd"/>
      <w:r w:rsidRPr="00C016D8">
        <w:rPr>
          <w:rFonts w:ascii="Corbel" w:hAnsi="Corbel"/>
          <w:lang w:val="fr-FR"/>
        </w:rPr>
        <w:t xml:space="preserve"> on 01/06/27</w:t>
      </w:r>
    </w:p>
    <w:p w14:paraId="1271E0D7" w14:textId="196E7E2D" w:rsidR="00F447D7" w:rsidRPr="00F447D7" w:rsidRDefault="00F447D7" w:rsidP="00F447D7">
      <w:pPr>
        <w:pStyle w:val="ListParagraph"/>
        <w:numPr>
          <w:ilvl w:val="0"/>
          <w:numId w:val="12"/>
        </w:numPr>
        <w:rPr>
          <w:rFonts w:ascii="Corbel" w:hAnsi="Corbel"/>
          <w:lang w:val="fr-FR"/>
        </w:rPr>
      </w:pPr>
      <w:r w:rsidRPr="00C016D8">
        <w:rPr>
          <w:rFonts w:ascii="Corbel" w:hAnsi="Corbel"/>
          <w:lang w:val="fr-FR"/>
        </w:rPr>
        <w:t xml:space="preserve">Wave </w:t>
      </w:r>
      <w:proofErr w:type="spellStart"/>
      <w:r w:rsidRPr="00C016D8">
        <w:rPr>
          <w:rFonts w:ascii="Corbel" w:hAnsi="Corbel"/>
          <w:lang w:val="fr-FR"/>
        </w:rPr>
        <w:t>launched</w:t>
      </w:r>
      <w:proofErr w:type="spellEnd"/>
      <w:r w:rsidRPr="00C016D8">
        <w:rPr>
          <w:rFonts w:ascii="Corbel" w:hAnsi="Corbel"/>
          <w:lang w:val="fr-FR"/>
        </w:rPr>
        <w:t xml:space="preserve"> on 0</w:t>
      </w:r>
      <w:r w:rsidR="001348B3">
        <w:rPr>
          <w:rFonts w:ascii="Corbel" w:hAnsi="Corbel"/>
          <w:lang w:val="fr-FR"/>
        </w:rPr>
        <w:t>2</w:t>
      </w:r>
      <w:r w:rsidRPr="00C016D8">
        <w:rPr>
          <w:rFonts w:ascii="Corbel" w:hAnsi="Corbel"/>
          <w:lang w:val="fr-FR"/>
        </w:rPr>
        <w:t>/0</w:t>
      </w:r>
      <w:r w:rsidR="001348B3">
        <w:rPr>
          <w:rFonts w:ascii="Corbel" w:hAnsi="Corbel"/>
          <w:lang w:val="fr-FR"/>
        </w:rPr>
        <w:t>8</w:t>
      </w:r>
      <w:r w:rsidRPr="00C016D8">
        <w:rPr>
          <w:rFonts w:ascii="Corbel" w:hAnsi="Corbel"/>
          <w:lang w:val="fr-FR"/>
        </w:rPr>
        <w:t>/27</w:t>
      </w:r>
    </w:p>
    <w:p w14:paraId="51BBEFDD" w14:textId="77777777" w:rsidR="002C3CF0" w:rsidRPr="00C016D8" w:rsidRDefault="002C3CF0">
      <w:pPr>
        <w:pStyle w:val="ListParagraph"/>
        <w:numPr>
          <w:ilvl w:val="0"/>
          <w:numId w:val="12"/>
        </w:numPr>
        <w:rPr>
          <w:rFonts w:ascii="Corbel" w:hAnsi="Corbel"/>
          <w:lang w:val="fr-FR"/>
        </w:rPr>
      </w:pPr>
      <w:r w:rsidRPr="00C016D8">
        <w:rPr>
          <w:rFonts w:ascii="Corbel" w:hAnsi="Corbel"/>
          <w:lang w:val="fr-FR"/>
        </w:rPr>
        <w:t xml:space="preserve">Wave </w:t>
      </w:r>
      <w:proofErr w:type="spellStart"/>
      <w:r w:rsidRPr="00C016D8">
        <w:rPr>
          <w:rFonts w:ascii="Corbel" w:hAnsi="Corbel"/>
          <w:lang w:val="fr-FR"/>
        </w:rPr>
        <w:t>launched</w:t>
      </w:r>
      <w:proofErr w:type="spellEnd"/>
      <w:r w:rsidRPr="00C016D8">
        <w:rPr>
          <w:rFonts w:ascii="Corbel" w:hAnsi="Corbel"/>
          <w:lang w:val="fr-FR"/>
        </w:rPr>
        <w:t xml:space="preserve"> </w:t>
      </w:r>
      <w:proofErr w:type="spellStart"/>
      <w:r w:rsidRPr="00C016D8">
        <w:rPr>
          <w:rFonts w:ascii="Corbel" w:hAnsi="Corbel"/>
          <w:lang w:val="fr-FR"/>
        </w:rPr>
        <w:t>later</w:t>
      </w:r>
      <w:proofErr w:type="spellEnd"/>
      <w:r w:rsidRPr="00C016D8">
        <w:rPr>
          <w:rFonts w:ascii="Corbel" w:hAnsi="Corbel"/>
          <w:lang w:val="fr-FR"/>
        </w:rPr>
        <w:t xml:space="preserve"> </w:t>
      </w:r>
      <w:proofErr w:type="spellStart"/>
      <w:r w:rsidRPr="00C016D8">
        <w:rPr>
          <w:rFonts w:ascii="Corbel" w:hAnsi="Corbel"/>
          <w:lang w:val="fr-FR"/>
        </w:rPr>
        <w:t>in</w:t>
      </w:r>
      <w:proofErr w:type="spellEnd"/>
      <w:r w:rsidRPr="00C016D8">
        <w:rPr>
          <w:rFonts w:ascii="Corbel" w:hAnsi="Corbel"/>
          <w:lang w:val="fr-FR"/>
        </w:rPr>
        <w:t xml:space="preserve"> 2027</w:t>
      </w:r>
    </w:p>
    <w:p w14:paraId="31EDCE1F" w14:textId="77777777" w:rsidR="002C3CF0" w:rsidRPr="00C016D8" w:rsidRDefault="002C3CF0">
      <w:pPr>
        <w:pStyle w:val="ListParagraph"/>
        <w:numPr>
          <w:ilvl w:val="0"/>
          <w:numId w:val="12"/>
        </w:numPr>
        <w:rPr>
          <w:rFonts w:ascii="Corbel" w:hAnsi="Corbel"/>
          <w:lang w:val="fr-FR"/>
        </w:rPr>
      </w:pPr>
      <w:r w:rsidRPr="00C016D8">
        <w:rPr>
          <w:rFonts w:ascii="Corbel" w:hAnsi="Corbel"/>
          <w:lang w:val="fr-FR"/>
        </w:rPr>
        <w:t xml:space="preserve">I </w:t>
      </w:r>
      <w:proofErr w:type="spellStart"/>
      <w:r w:rsidRPr="00C016D8">
        <w:rPr>
          <w:rFonts w:ascii="Corbel" w:hAnsi="Corbel"/>
          <w:lang w:val="fr-FR"/>
        </w:rPr>
        <w:t>don't</w:t>
      </w:r>
      <w:proofErr w:type="spellEnd"/>
      <w:r w:rsidRPr="00C016D8">
        <w:rPr>
          <w:rFonts w:ascii="Corbel" w:hAnsi="Corbel"/>
          <w:lang w:val="fr-FR"/>
        </w:rPr>
        <w:t xml:space="preserve"> have a </w:t>
      </w:r>
      <w:proofErr w:type="spellStart"/>
      <w:r w:rsidRPr="00C016D8">
        <w:rPr>
          <w:rFonts w:ascii="Corbel" w:hAnsi="Corbel"/>
          <w:lang w:val="fr-FR"/>
        </w:rPr>
        <w:t>preference</w:t>
      </w:r>
      <w:proofErr w:type="spellEnd"/>
    </w:p>
    <w:p w14:paraId="6CA4FB4C" w14:textId="77777777" w:rsidR="00AC5875" w:rsidRPr="00AC5875" w:rsidRDefault="002C3CF0" w:rsidP="002C3CF0">
      <w:pPr>
        <w:rPr>
          <w:rFonts w:ascii="Corbel" w:hAnsi="Corbel"/>
          <w:b/>
          <w:bCs/>
          <w:color w:val="3757A7"/>
          <w:sz w:val="22"/>
          <w:szCs w:val="22"/>
        </w:rPr>
      </w:pPr>
      <w:r w:rsidRPr="00AC5875">
        <w:rPr>
          <w:rFonts w:ascii="Corbel" w:hAnsi="Corbel"/>
          <w:b/>
          <w:bCs/>
          <w:color w:val="3757A7"/>
          <w:sz w:val="22"/>
          <w:szCs w:val="22"/>
        </w:rPr>
        <w:t>Would you prefer surveying our entire panel or only a share of our panel?</w:t>
      </w:r>
    </w:p>
    <w:p w14:paraId="0676A817" w14:textId="584510DE" w:rsidR="002C3CF0" w:rsidRPr="00AC5875" w:rsidRDefault="002C3CF0" w:rsidP="00AC5875">
      <w:pPr>
        <w:spacing w:before="0"/>
        <w:rPr>
          <w:rFonts w:ascii="Corbel" w:hAnsi="Corbel"/>
          <w:b/>
          <w:bCs/>
          <w:sz w:val="22"/>
          <w:szCs w:val="22"/>
        </w:rPr>
      </w:pPr>
      <w:r w:rsidRPr="00AC5875">
        <w:rPr>
          <w:rFonts w:ascii="Corbel" w:hAnsi="Corbel"/>
          <w:color w:val="42BB93"/>
        </w:rPr>
        <w:t>Tick all that apply.</w:t>
      </w:r>
    </w:p>
    <w:p w14:paraId="63CFD57F" w14:textId="77777777" w:rsidR="002C3CF0" w:rsidRPr="00C016D8" w:rsidRDefault="002C3CF0">
      <w:pPr>
        <w:pStyle w:val="ListParagraph"/>
        <w:numPr>
          <w:ilvl w:val="0"/>
          <w:numId w:val="14"/>
        </w:numPr>
        <w:rPr>
          <w:rFonts w:ascii="Corbel" w:hAnsi="Corbel"/>
          <w:lang w:val="fr-FR"/>
        </w:rPr>
      </w:pPr>
      <w:r w:rsidRPr="00C016D8">
        <w:rPr>
          <w:rFonts w:ascii="Corbel" w:hAnsi="Corbel"/>
          <w:lang w:val="fr-FR"/>
        </w:rPr>
        <w:t xml:space="preserve">The </w:t>
      </w:r>
      <w:proofErr w:type="spellStart"/>
      <w:r w:rsidRPr="00C016D8">
        <w:rPr>
          <w:rFonts w:ascii="Corbel" w:hAnsi="Corbel"/>
          <w:lang w:val="fr-FR"/>
        </w:rPr>
        <w:t>entire</w:t>
      </w:r>
      <w:proofErr w:type="spellEnd"/>
      <w:r w:rsidRPr="00C016D8">
        <w:rPr>
          <w:rFonts w:ascii="Corbel" w:hAnsi="Corbel"/>
          <w:lang w:val="fr-FR"/>
        </w:rPr>
        <w:t xml:space="preserve"> panel</w:t>
      </w:r>
    </w:p>
    <w:p w14:paraId="373E5E66" w14:textId="77777777" w:rsidR="002C3CF0" w:rsidRPr="00C016D8" w:rsidRDefault="002C3CF0">
      <w:pPr>
        <w:pStyle w:val="ListParagraph"/>
        <w:numPr>
          <w:ilvl w:val="0"/>
          <w:numId w:val="14"/>
        </w:numPr>
        <w:rPr>
          <w:rFonts w:ascii="Corbel" w:hAnsi="Corbel"/>
          <w:lang w:val="fr-FR"/>
        </w:rPr>
      </w:pPr>
      <w:r w:rsidRPr="00C016D8">
        <w:rPr>
          <w:rFonts w:ascii="Corbel" w:hAnsi="Corbel"/>
          <w:lang w:val="fr-FR"/>
        </w:rPr>
        <w:t>Dutch-speakers</w:t>
      </w:r>
    </w:p>
    <w:p w14:paraId="6EB85328" w14:textId="77777777" w:rsidR="002C3CF0" w:rsidRPr="00C016D8" w:rsidRDefault="002C3CF0">
      <w:pPr>
        <w:pStyle w:val="ListParagraph"/>
        <w:numPr>
          <w:ilvl w:val="0"/>
          <w:numId w:val="14"/>
        </w:numPr>
        <w:rPr>
          <w:rFonts w:ascii="Corbel" w:hAnsi="Corbel"/>
          <w:lang w:val="fr-FR"/>
        </w:rPr>
      </w:pPr>
      <w:r w:rsidRPr="00C016D8">
        <w:rPr>
          <w:rFonts w:ascii="Corbel" w:hAnsi="Corbel"/>
          <w:lang w:val="fr-FR"/>
        </w:rPr>
        <w:t>French-speakers</w:t>
      </w:r>
    </w:p>
    <w:p w14:paraId="305B1926" w14:textId="77777777" w:rsidR="002C3CF0" w:rsidRPr="00C016D8" w:rsidRDefault="002C3CF0">
      <w:pPr>
        <w:pStyle w:val="ListParagraph"/>
        <w:numPr>
          <w:ilvl w:val="0"/>
          <w:numId w:val="14"/>
        </w:numPr>
        <w:rPr>
          <w:rFonts w:ascii="Corbel" w:hAnsi="Corbel"/>
          <w:lang w:val="fr-FR"/>
        </w:rPr>
      </w:pPr>
      <w:r w:rsidRPr="00C016D8">
        <w:rPr>
          <w:rFonts w:ascii="Corbel" w:hAnsi="Corbel"/>
          <w:lang w:val="fr-FR"/>
        </w:rPr>
        <w:t>Flanders</w:t>
      </w:r>
    </w:p>
    <w:p w14:paraId="31E084C6" w14:textId="77777777" w:rsidR="002C3CF0" w:rsidRPr="00C016D8" w:rsidRDefault="002C3CF0">
      <w:pPr>
        <w:pStyle w:val="ListParagraph"/>
        <w:numPr>
          <w:ilvl w:val="0"/>
          <w:numId w:val="14"/>
        </w:numPr>
        <w:rPr>
          <w:rFonts w:ascii="Corbel" w:hAnsi="Corbel"/>
          <w:lang w:val="fr-FR"/>
        </w:rPr>
      </w:pPr>
      <w:r w:rsidRPr="00C016D8">
        <w:rPr>
          <w:rFonts w:ascii="Corbel" w:hAnsi="Corbel"/>
          <w:lang w:val="fr-FR"/>
        </w:rPr>
        <w:t>Brussels</w:t>
      </w:r>
    </w:p>
    <w:p w14:paraId="0D525BBA" w14:textId="77777777" w:rsidR="002C3CF0" w:rsidRPr="00C016D8" w:rsidRDefault="002C3CF0">
      <w:pPr>
        <w:pStyle w:val="ListParagraph"/>
        <w:numPr>
          <w:ilvl w:val="0"/>
          <w:numId w:val="14"/>
        </w:numPr>
        <w:rPr>
          <w:rFonts w:ascii="Corbel" w:hAnsi="Corbel"/>
          <w:lang w:val="fr-FR"/>
        </w:rPr>
      </w:pPr>
      <w:proofErr w:type="spellStart"/>
      <w:r w:rsidRPr="00C016D8">
        <w:rPr>
          <w:rFonts w:ascii="Corbel" w:hAnsi="Corbel"/>
          <w:lang w:val="fr-FR"/>
        </w:rPr>
        <w:t>Wallonia</w:t>
      </w:r>
      <w:proofErr w:type="spellEnd"/>
    </w:p>
    <w:p w14:paraId="6F112320" w14:textId="102AB439" w:rsidR="002C3CF0" w:rsidRDefault="002C3CF0">
      <w:pPr>
        <w:pStyle w:val="ListParagraph"/>
        <w:numPr>
          <w:ilvl w:val="0"/>
          <w:numId w:val="14"/>
        </w:numPr>
        <w:rPr>
          <w:rFonts w:ascii="Corbel" w:hAnsi="Corbel"/>
          <w:lang w:val="fr-FR"/>
        </w:rPr>
      </w:pPr>
      <w:r w:rsidRPr="00C016D8">
        <w:rPr>
          <w:rFonts w:ascii="Corbel" w:hAnsi="Corbel"/>
          <w:lang w:val="fr-FR"/>
        </w:rPr>
        <w:t>Other</w:t>
      </w:r>
      <w:r w:rsidR="00AC5875">
        <w:rPr>
          <w:rFonts w:ascii="Corbel" w:hAnsi="Corbel"/>
          <w:lang w:val="fr-FR"/>
        </w:rPr>
        <w:t xml:space="preserve">, </w:t>
      </w:r>
      <w:proofErr w:type="spellStart"/>
      <w:r w:rsidR="00AC5875">
        <w:rPr>
          <w:rFonts w:ascii="Corbel" w:hAnsi="Corbel"/>
          <w:lang w:val="fr-FR"/>
        </w:rPr>
        <w:t>please</w:t>
      </w:r>
      <w:proofErr w:type="spellEnd"/>
      <w:r w:rsidR="00AC5875">
        <w:rPr>
          <w:rFonts w:ascii="Corbel" w:hAnsi="Corbel"/>
          <w:lang w:val="fr-FR"/>
        </w:rPr>
        <w:t xml:space="preserve"> </w:t>
      </w:r>
      <w:proofErr w:type="spellStart"/>
      <w:r w:rsidR="00AC5875">
        <w:rPr>
          <w:rFonts w:ascii="Corbel" w:hAnsi="Corbel"/>
          <w:lang w:val="fr-FR"/>
        </w:rPr>
        <w:t>specify</w:t>
      </w:r>
      <w:proofErr w:type="spellEnd"/>
      <w:r w:rsidR="00AC5875">
        <w:rPr>
          <w:rFonts w:ascii="Corbel" w:hAnsi="Corbel"/>
          <w:lang w:val="fr-FR"/>
        </w:rPr>
        <w:t> : ………………………………………………………………..</w:t>
      </w:r>
    </w:p>
    <w:p w14:paraId="70662442" w14:textId="77777777" w:rsidR="00AC5875" w:rsidRPr="00C016D8" w:rsidRDefault="00AC5875" w:rsidP="00AC5875">
      <w:pPr>
        <w:pStyle w:val="ListParagraph"/>
        <w:numPr>
          <w:ilvl w:val="0"/>
          <w:numId w:val="0"/>
        </w:numPr>
        <w:ind w:left="720"/>
        <w:rPr>
          <w:rFonts w:ascii="Corbel" w:hAnsi="Corbel"/>
          <w:lang w:val="fr-FR"/>
        </w:rPr>
      </w:pPr>
    </w:p>
    <w:p w14:paraId="53507624" w14:textId="07AA0CAB" w:rsidR="002C3CF0" w:rsidRPr="00C016D8" w:rsidRDefault="002C3CF0">
      <w:pPr>
        <w:pStyle w:val="ListParagraph"/>
        <w:numPr>
          <w:ilvl w:val="0"/>
          <w:numId w:val="9"/>
        </w:numPr>
        <w:rPr>
          <w:rFonts w:ascii="Corbel" w:hAnsi="Corbel"/>
          <w:b/>
          <w:bCs/>
          <w:color w:val="3757A7"/>
          <w:sz w:val="24"/>
          <w:szCs w:val="24"/>
        </w:rPr>
      </w:pPr>
      <w:r w:rsidRPr="00C016D8">
        <w:rPr>
          <w:rFonts w:ascii="Corbel" w:hAnsi="Corbel"/>
          <w:b/>
          <w:bCs/>
          <w:color w:val="3757A7"/>
          <w:sz w:val="24"/>
          <w:szCs w:val="24"/>
        </w:rPr>
        <w:t>Information on the research design</w:t>
      </w:r>
    </w:p>
    <w:p w14:paraId="32D1BF72" w14:textId="33AA407F" w:rsidR="002C3CF0" w:rsidRPr="00AC5875" w:rsidRDefault="002C3CF0" w:rsidP="002C3CF0">
      <w:pPr>
        <w:rPr>
          <w:rFonts w:ascii="Corbel" w:hAnsi="Corbel"/>
          <w:b/>
          <w:bCs/>
          <w:color w:val="3757A7"/>
          <w:sz w:val="22"/>
          <w:szCs w:val="22"/>
        </w:rPr>
      </w:pPr>
      <w:r w:rsidRPr="00AC5875">
        <w:rPr>
          <w:rFonts w:ascii="Corbel" w:hAnsi="Corbel"/>
          <w:b/>
          <w:bCs/>
          <w:color w:val="3757A7"/>
          <w:sz w:val="22"/>
          <w:szCs w:val="22"/>
        </w:rPr>
        <w:t>Your instruments</w:t>
      </w:r>
    </w:p>
    <w:p w14:paraId="58281155" w14:textId="698E3224" w:rsidR="002C3CF0" w:rsidRPr="008F6C49" w:rsidRDefault="002C3CF0" w:rsidP="00E80F2D">
      <w:pPr>
        <w:jc w:val="both"/>
        <w:rPr>
          <w:rFonts w:ascii="Corbel" w:hAnsi="Corbel"/>
        </w:rPr>
      </w:pPr>
      <w:r w:rsidRPr="008F6C49">
        <w:rPr>
          <w:rFonts w:ascii="Corbel" w:hAnsi="Corbel"/>
        </w:rPr>
        <w:t>Please submit your (preliminary) survey questions, including answer categories, and routing instructions when needed. The Scientific Committee assessing the proposals needs at least some idea of the kind of questions, even if these are preliminary.</w:t>
      </w:r>
    </w:p>
    <w:p w14:paraId="142DBCAD" w14:textId="0D85935B" w:rsidR="002C3CF0" w:rsidRPr="008F6C49" w:rsidRDefault="002C3CF0" w:rsidP="00E80F2D">
      <w:pPr>
        <w:jc w:val="both"/>
        <w:rPr>
          <w:rFonts w:ascii="Corbel" w:hAnsi="Corbel"/>
        </w:rPr>
      </w:pPr>
      <w:r w:rsidRPr="008F6C49">
        <w:rPr>
          <w:rFonts w:ascii="Corbel" w:hAnsi="Corbel"/>
        </w:rPr>
        <w:t>These questions must be submitted in English and might already be in French and/or Dutch.</w:t>
      </w:r>
    </w:p>
    <w:p w14:paraId="742A5D59" w14:textId="2C293ED3" w:rsidR="00877963" w:rsidRPr="00C016D8" w:rsidRDefault="00222C6D" w:rsidP="00877963">
      <w:pPr>
        <w:jc w:val="both"/>
        <w:rPr>
          <w:rFonts w:ascii="Corbel" w:hAnsi="Corbel"/>
          <w:sz w:val="22"/>
          <w:szCs w:val="22"/>
        </w:rPr>
      </w:pPr>
      <w:r w:rsidRPr="008F6C49">
        <w:rPr>
          <w:rFonts w:ascii="Corbel" w:hAnsi="Corbel"/>
          <w:noProof/>
          <w:sz w:val="18"/>
          <w:szCs w:val="18"/>
        </w:rPr>
        <mc:AlternateContent>
          <mc:Choice Requires="wps">
            <w:drawing>
              <wp:anchor distT="45720" distB="45720" distL="114300" distR="114300" simplePos="0" relativeHeight="251658250" behindDoc="0" locked="0" layoutInCell="1" allowOverlap="1" wp14:anchorId="180FFED8" wp14:editId="1552C95D">
                <wp:simplePos x="0" y="0"/>
                <wp:positionH relativeFrom="margin">
                  <wp:align>left</wp:align>
                </wp:positionH>
                <wp:positionV relativeFrom="paragraph">
                  <wp:posOffset>443230</wp:posOffset>
                </wp:positionV>
                <wp:extent cx="5575300" cy="4260850"/>
                <wp:effectExtent l="0" t="0" r="25400" b="25400"/>
                <wp:wrapTopAndBottom/>
                <wp:docPr id="31154545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4260850"/>
                        </a:xfrm>
                        <a:prstGeom prst="rect">
                          <a:avLst/>
                        </a:prstGeom>
                        <a:solidFill>
                          <a:srgbClr val="FFFFFF"/>
                        </a:solidFill>
                        <a:ln w="9525">
                          <a:solidFill>
                            <a:srgbClr val="000000"/>
                          </a:solidFill>
                          <a:miter lim="800000"/>
                          <a:headEnd/>
                          <a:tailEnd/>
                        </a:ln>
                      </wps:spPr>
                      <wps:txbx>
                        <w:txbxContent>
                          <w:p w14:paraId="13B6A285" w14:textId="77777777" w:rsidR="002C3CF0" w:rsidRPr="00002EC4" w:rsidRDefault="002C3CF0" w:rsidP="002C3C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FFED8" id="_x0000_s1035" type="#_x0000_t202" style="position:absolute;left:0;text-align:left;margin-left:0;margin-top:34.9pt;width:439pt;height:335.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">
                <v:textbox>
                  <w:txbxContent>
                    <w:p w14:paraId="13B6A285" w14:textId="77777777" w:rsidR="002C3CF0" w:rsidRPr="00002EC4" w:rsidRDefault="002C3CF0" w:rsidP="002C3CF0"/>
                  </w:txbxContent>
                </v:textbox>
                <w10:wrap type="topAndBottom" anchorx="margin"/>
              </v:shape>
            </w:pict>
          </mc:Fallback>
        </mc:AlternateContent>
      </w:r>
      <w:r w:rsidR="002C3CF0" w:rsidRPr="008F6C49">
        <w:rPr>
          <w:rFonts w:ascii="Corbel" w:hAnsi="Corbel"/>
        </w:rPr>
        <w:t xml:space="preserve">You may copy </w:t>
      </w:r>
      <w:r w:rsidR="00FC6DAB" w:rsidRPr="008F6C49">
        <w:rPr>
          <w:rFonts w:ascii="Corbel" w:hAnsi="Corbel"/>
        </w:rPr>
        <w:t>your questions</w:t>
      </w:r>
      <w:r w:rsidR="002C3CF0" w:rsidRPr="008F6C49">
        <w:rPr>
          <w:rFonts w:ascii="Corbel" w:hAnsi="Corbel"/>
        </w:rPr>
        <w:t xml:space="preserve"> in the box below, or email them to surveymanagement@thesocialstudy.be. If you wish so, you may already use the </w:t>
      </w:r>
      <w:hyperlink r:id="rId14" w:tgtFrame="_blank" w:tooltip="TSS template for questionnaire submission" w:history="1">
        <w:r w:rsidR="002C3CF0" w:rsidRPr="008F6C49">
          <w:rPr>
            <w:rStyle w:val="Hyperlink"/>
            <w:rFonts w:ascii="Corbel" w:hAnsi="Corbel"/>
          </w:rPr>
          <w:t>TSS template for questionnaire submission</w:t>
        </w:r>
      </w:hyperlink>
      <w:r w:rsidR="002C3CF0" w:rsidRPr="008F6C49">
        <w:rPr>
          <w:rFonts w:ascii="Corbel" w:hAnsi="Corbel"/>
        </w:rPr>
        <w:t>. </w:t>
      </w:r>
    </w:p>
    <w:p w14:paraId="10C871DE" w14:textId="54DC8D65" w:rsidR="002C3CF0" w:rsidRPr="00FC6DAB" w:rsidRDefault="002C3CF0" w:rsidP="00877963">
      <w:pPr>
        <w:jc w:val="both"/>
        <w:rPr>
          <w:rFonts w:ascii="Corbel" w:hAnsi="Corbel"/>
          <w:color w:val="3757A7"/>
          <w:sz w:val="22"/>
          <w:szCs w:val="22"/>
        </w:rPr>
      </w:pPr>
      <w:r w:rsidRPr="00FC6DAB">
        <w:rPr>
          <w:rFonts w:ascii="Corbel" w:hAnsi="Corbel"/>
          <w:b/>
          <w:bCs/>
          <w:color w:val="3757A7"/>
          <w:sz w:val="22"/>
          <w:szCs w:val="22"/>
        </w:rPr>
        <w:t>Source of your questions</w:t>
      </w:r>
    </w:p>
    <w:p w14:paraId="66D03923" w14:textId="2E2ACB5B" w:rsidR="002C3CF0" w:rsidRDefault="002C3CF0" w:rsidP="002C3CF0">
      <w:pPr>
        <w:pStyle w:val="ListParagraph"/>
        <w:numPr>
          <w:ilvl w:val="0"/>
          <w:numId w:val="0"/>
        </w:numPr>
        <w:rPr>
          <w:rFonts w:ascii="Corbel" w:hAnsi="Corbel"/>
          <w:color w:val="42BB93"/>
        </w:rPr>
      </w:pPr>
      <w:r w:rsidRPr="00FC6DAB">
        <w:rPr>
          <w:rFonts w:ascii="Corbel" w:hAnsi="Corbel"/>
          <w:color w:val="42BB93"/>
        </w:rPr>
        <w:t xml:space="preserve">Please detail whether (part of) your questions </w:t>
      </w:r>
      <w:r w:rsidRPr="00E21D90">
        <w:rPr>
          <w:rFonts w:ascii="Corbel" w:hAnsi="Corbel"/>
          <w:b/>
          <w:bCs/>
          <w:color w:val="42BB93"/>
        </w:rPr>
        <w:t>have already been asked</w:t>
      </w:r>
      <w:r w:rsidRPr="00FC6DAB">
        <w:rPr>
          <w:rFonts w:ascii="Corbel" w:hAnsi="Corbel"/>
          <w:color w:val="42BB93"/>
        </w:rPr>
        <w:t xml:space="preserve"> in the framework of another survey, and which survey or project it was (project name and kind of respondents).</w:t>
      </w:r>
      <w:r w:rsidR="00CC6202">
        <w:rPr>
          <w:rFonts w:ascii="Corbel" w:hAnsi="Corbel"/>
          <w:color w:val="42BB93"/>
        </w:rPr>
        <w:t xml:space="preserve"> </w:t>
      </w:r>
    </w:p>
    <w:p w14:paraId="4CC6E3C0" w14:textId="30A43A51" w:rsidR="00A9623C" w:rsidRPr="00C016D8" w:rsidRDefault="00E21D90" w:rsidP="00D94CED">
      <w:pPr>
        <w:pStyle w:val="ListParagraph"/>
        <w:numPr>
          <w:ilvl w:val="0"/>
          <w:numId w:val="0"/>
        </w:numPr>
        <w:rPr>
          <w:rFonts w:ascii="Corbel" w:hAnsi="Corbel"/>
          <w:b/>
          <w:bCs/>
        </w:rPr>
      </w:pPr>
      <w:r w:rsidRPr="00C016D8">
        <w:rPr>
          <w:rFonts w:ascii="Corbel" w:hAnsi="Corbel"/>
          <w:noProof/>
        </w:rPr>
        <mc:AlternateContent>
          <mc:Choice Requires="wps">
            <w:drawing>
              <wp:anchor distT="45720" distB="45720" distL="114300" distR="114300" simplePos="0" relativeHeight="251658251" behindDoc="0" locked="0" layoutInCell="1" allowOverlap="1" wp14:anchorId="7292FF5E" wp14:editId="275E08AC">
                <wp:simplePos x="0" y="0"/>
                <wp:positionH relativeFrom="margin">
                  <wp:align>right</wp:align>
                </wp:positionH>
                <wp:positionV relativeFrom="paragraph">
                  <wp:posOffset>742315</wp:posOffset>
                </wp:positionV>
                <wp:extent cx="5575300" cy="1498600"/>
                <wp:effectExtent l="0" t="0" r="25400" b="25400"/>
                <wp:wrapTopAndBottom/>
                <wp:docPr id="1804610194"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498600"/>
                        </a:xfrm>
                        <a:prstGeom prst="rect">
                          <a:avLst/>
                        </a:prstGeom>
                        <a:solidFill>
                          <a:srgbClr val="FFFFFF"/>
                        </a:solidFill>
                        <a:ln w="9525">
                          <a:solidFill>
                            <a:srgbClr val="000000"/>
                          </a:solidFill>
                          <a:miter lim="800000"/>
                          <a:headEnd/>
                          <a:tailEnd/>
                        </a:ln>
                      </wps:spPr>
                      <wps:txbx>
                        <w:txbxContent>
                          <w:p w14:paraId="187EB22B" w14:textId="77777777" w:rsidR="002C3CF0" w:rsidRPr="00002EC4" w:rsidRDefault="002C3CF0" w:rsidP="002C3C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2FF5E" id="_x0000_s1036" type="#_x0000_t202" style="position:absolute;margin-left:387.8pt;margin-top:58.45pt;width:439pt;height:118pt;z-index:25165825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">
                <v:textbox>
                  <w:txbxContent>
                    <w:p w14:paraId="187EB22B" w14:textId="77777777" w:rsidR="002C3CF0" w:rsidRPr="00002EC4" w:rsidRDefault="002C3CF0" w:rsidP="002C3CF0"/>
                  </w:txbxContent>
                </v:textbox>
                <w10:wrap type="topAndBottom" anchorx="margin"/>
              </v:shape>
            </w:pict>
          </mc:Fallback>
        </mc:AlternateContent>
      </w:r>
      <w:r w:rsidR="00DE6D13">
        <w:rPr>
          <w:rFonts w:ascii="Corbel" w:hAnsi="Corbel"/>
          <w:color w:val="42BB93"/>
        </w:rPr>
        <w:t>Pl</w:t>
      </w:r>
      <w:r w:rsidR="00CC6202">
        <w:rPr>
          <w:rFonts w:ascii="Corbel" w:hAnsi="Corbel"/>
          <w:color w:val="42BB93"/>
        </w:rPr>
        <w:t>ease specify if</w:t>
      </w:r>
      <w:r w:rsidR="00CC6202" w:rsidRPr="00CC6202">
        <w:rPr>
          <w:rFonts w:ascii="Corbel" w:hAnsi="Corbel"/>
          <w:color w:val="42BB93"/>
        </w:rPr>
        <w:t xml:space="preserve"> your survey (or a part of it) </w:t>
      </w:r>
      <w:r w:rsidR="00CC6202">
        <w:rPr>
          <w:rFonts w:ascii="Corbel" w:hAnsi="Corbel"/>
          <w:color w:val="42BB93"/>
        </w:rPr>
        <w:t xml:space="preserve">is </w:t>
      </w:r>
      <w:r w:rsidR="00CC6202" w:rsidRPr="00E21D90">
        <w:rPr>
          <w:rFonts w:ascii="Corbel" w:hAnsi="Corbel"/>
          <w:b/>
          <w:bCs/>
          <w:color w:val="42BB93"/>
        </w:rPr>
        <w:t>part of a broader international or longitudinal project</w:t>
      </w:r>
      <w:r w:rsidR="00CC6202">
        <w:rPr>
          <w:rFonts w:ascii="Corbel" w:hAnsi="Corbel"/>
          <w:color w:val="42BB93"/>
        </w:rPr>
        <w:t>.</w:t>
      </w:r>
      <w:r w:rsidR="00A36476" w:rsidRPr="00A36476">
        <w:rPr>
          <w:rFonts w:ascii="Corbel" w:hAnsi="Corbel"/>
          <w:color w:val="42BB93"/>
        </w:rPr>
        <w:t xml:space="preserve"> </w:t>
      </w:r>
      <w:r w:rsidR="00A36476" w:rsidRPr="19DB543B">
        <w:rPr>
          <w:rFonts w:ascii="Corbel" w:hAnsi="Corbel"/>
          <w:color w:val="42BB93"/>
        </w:rPr>
        <w:t>When reviewing your survey proposal, the TSS Scientific Committee will take into consideration whether the survey instruments can be adapted or whether their design and/or wording must remain unchanged for comparability purposes.</w:t>
      </w:r>
    </w:p>
    <w:p w14:paraId="7923905F" w14:textId="7CA5D33A" w:rsidR="002602FD" w:rsidRPr="00FC6DAB" w:rsidRDefault="002C3CF0" w:rsidP="00D94CED">
      <w:pPr>
        <w:pStyle w:val="ListParagraph"/>
        <w:numPr>
          <w:ilvl w:val="0"/>
          <w:numId w:val="0"/>
        </w:numPr>
        <w:rPr>
          <w:rFonts w:ascii="Corbel" w:hAnsi="Corbel"/>
          <w:b/>
          <w:bCs/>
          <w:color w:val="3757A7"/>
          <w:sz w:val="22"/>
          <w:szCs w:val="22"/>
        </w:rPr>
      </w:pPr>
      <w:r w:rsidRPr="00FC6DAB">
        <w:rPr>
          <w:rFonts w:ascii="Corbel" w:hAnsi="Corbel"/>
          <w:b/>
          <w:bCs/>
          <w:color w:val="3757A7"/>
          <w:sz w:val="22"/>
          <w:szCs w:val="22"/>
        </w:rPr>
        <w:t>Does your survey require an experimental design?</w:t>
      </w:r>
    </w:p>
    <w:p w14:paraId="7DB8FB3C" w14:textId="22005F72" w:rsidR="00E80F2D" w:rsidRPr="00C016D8" w:rsidRDefault="00E80F2D" w:rsidP="00D94CED">
      <w:pPr>
        <w:pStyle w:val="ListParagraph"/>
        <w:numPr>
          <w:ilvl w:val="0"/>
          <w:numId w:val="0"/>
        </w:numPr>
        <w:rPr>
          <w:rFonts w:ascii="Corbel" w:hAnsi="Corbel"/>
        </w:rPr>
      </w:pPr>
    </w:p>
    <w:p w14:paraId="7E88AADA" w14:textId="2481DDC2" w:rsidR="002C3CF0" w:rsidRPr="00C016D8" w:rsidRDefault="002C3CF0">
      <w:pPr>
        <w:pStyle w:val="ListParagraph"/>
        <w:numPr>
          <w:ilvl w:val="0"/>
          <w:numId w:val="15"/>
        </w:numPr>
        <w:rPr>
          <w:rFonts w:ascii="Corbel" w:hAnsi="Corbel"/>
          <w:b/>
          <w:bCs/>
        </w:rPr>
      </w:pPr>
      <w:r w:rsidRPr="00C016D8">
        <w:rPr>
          <w:rFonts w:ascii="Corbel" w:hAnsi="Corbel"/>
          <w:b/>
          <w:bCs/>
        </w:rPr>
        <w:t xml:space="preserve">Yes </w:t>
      </w:r>
      <w:r w:rsidRPr="00C016D8">
        <w:rPr>
          <w:rFonts w:ascii="Corbel" w:hAnsi="Corbel"/>
          <w:b/>
          <w:bCs/>
        </w:rPr>
        <w:tab/>
      </w:r>
      <w:r w:rsidRPr="00C016D8">
        <w:rPr>
          <w:rFonts w:ascii="Corbel" w:hAnsi="Corbel"/>
          <w:b/>
          <w:bCs/>
        </w:rPr>
        <w:tab/>
      </w:r>
      <w:r w:rsidRPr="00C016D8">
        <w:rPr>
          <w:rFonts w:ascii="Corbel" w:hAnsi="Corbel"/>
          <w:b/>
          <w:bCs/>
        </w:rPr>
        <w:tab/>
      </w:r>
      <w:r w:rsidRPr="00C016D8">
        <w:rPr>
          <w:rFonts w:ascii="Corbel" w:hAnsi="Corbel"/>
          <w:b/>
          <w:bCs/>
        </w:rPr>
        <w:tab/>
      </w:r>
      <w:r w:rsidRPr="00C016D8">
        <w:rPr>
          <w:rFonts w:ascii="Corbel" w:hAnsi="Corbel"/>
          <w:b/>
          <w:bCs/>
        </w:rPr>
        <w:tab/>
      </w:r>
      <w:r w:rsidRPr="00C016D8">
        <w:rPr>
          <w:rFonts w:ascii="Corbel" w:hAnsi="Corbel"/>
          <w:b/>
          <w:bCs/>
        </w:rPr>
        <w:tab/>
      </w:r>
      <w:r w:rsidRPr="00C016D8">
        <w:rPr>
          <w:rFonts w:ascii="Corbel" w:hAnsi="Corbel"/>
          <w:b/>
          <w:bCs/>
        </w:rPr>
        <w:sym w:font="Symbol" w:char="F09E"/>
      </w:r>
      <w:r w:rsidRPr="00C016D8">
        <w:rPr>
          <w:rFonts w:ascii="Corbel" w:hAnsi="Corbel"/>
          <w:b/>
          <w:bCs/>
        </w:rPr>
        <w:t xml:space="preserve">  No</w:t>
      </w:r>
    </w:p>
    <w:p w14:paraId="0C2DD3AD" w14:textId="77777777" w:rsidR="00A9623C" w:rsidRDefault="00A9623C" w:rsidP="00A9623C">
      <w:pPr>
        <w:pStyle w:val="ListParagraph"/>
        <w:numPr>
          <w:ilvl w:val="0"/>
          <w:numId w:val="0"/>
        </w:numPr>
        <w:rPr>
          <w:rFonts w:ascii="Corbel" w:hAnsi="Corbel"/>
          <w:b/>
          <w:bCs/>
          <w:color w:val="3757A7"/>
          <w:sz w:val="22"/>
          <w:szCs w:val="22"/>
        </w:rPr>
      </w:pPr>
    </w:p>
    <w:p w14:paraId="51F67AA7" w14:textId="1795618A" w:rsidR="00A9623C" w:rsidRPr="00A9623C" w:rsidRDefault="00A9623C" w:rsidP="00A9623C">
      <w:pPr>
        <w:pStyle w:val="ListParagraph"/>
        <w:numPr>
          <w:ilvl w:val="0"/>
          <w:numId w:val="0"/>
        </w:numPr>
        <w:rPr>
          <w:rFonts w:ascii="Corbel" w:hAnsi="Corbel"/>
          <w:b/>
          <w:bCs/>
          <w:color w:val="3757A7"/>
          <w:sz w:val="22"/>
          <w:szCs w:val="22"/>
        </w:rPr>
      </w:pPr>
      <w:r w:rsidRPr="00C016D8">
        <w:rPr>
          <w:rFonts w:ascii="Corbel" w:hAnsi="Corbel"/>
          <w:noProof/>
        </w:rPr>
        <mc:AlternateContent>
          <mc:Choice Requires="wps">
            <w:drawing>
              <wp:anchor distT="45720" distB="45720" distL="114300" distR="114300" simplePos="0" relativeHeight="251658252" behindDoc="0" locked="0" layoutInCell="1" allowOverlap="1" wp14:anchorId="7036F809" wp14:editId="58CB9CBC">
                <wp:simplePos x="0" y="0"/>
                <wp:positionH relativeFrom="margin">
                  <wp:align>left</wp:align>
                </wp:positionH>
                <wp:positionV relativeFrom="paragraph">
                  <wp:posOffset>520065</wp:posOffset>
                </wp:positionV>
                <wp:extent cx="5575300" cy="1655445"/>
                <wp:effectExtent l="0" t="0" r="25400" b="20955"/>
                <wp:wrapTopAndBottom/>
                <wp:docPr id="123505483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655445"/>
                        </a:xfrm>
                        <a:prstGeom prst="rect">
                          <a:avLst/>
                        </a:prstGeom>
                        <a:solidFill>
                          <a:srgbClr val="FFFFFF"/>
                        </a:solidFill>
                        <a:ln w="9525">
                          <a:solidFill>
                            <a:srgbClr val="000000"/>
                          </a:solidFill>
                          <a:miter lim="800000"/>
                          <a:headEnd/>
                          <a:tailEnd/>
                        </a:ln>
                      </wps:spPr>
                      <wps:txbx>
                        <w:txbxContent>
                          <w:p w14:paraId="39941E76" w14:textId="77777777" w:rsidR="00A9623C" w:rsidRPr="00002EC4" w:rsidRDefault="00A9623C" w:rsidP="00A962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6F809" id="_x0000_s1037" type="#_x0000_t202" style="position:absolute;margin-left:0;margin-top:40.95pt;width:439pt;height:130.3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">
                <v:textbox>
                  <w:txbxContent>
                    <w:p w14:paraId="39941E76" w14:textId="77777777" w:rsidR="00A9623C" w:rsidRPr="00002EC4" w:rsidRDefault="00A9623C" w:rsidP="00A9623C"/>
                  </w:txbxContent>
                </v:textbox>
                <w10:wrap type="topAndBottom" anchorx="margin"/>
              </v:shape>
            </w:pict>
          </mc:Fallback>
        </mc:AlternateContent>
      </w:r>
      <w:r>
        <w:rPr>
          <w:rFonts w:ascii="Corbel" w:hAnsi="Corbel"/>
          <w:b/>
          <w:bCs/>
          <w:color w:val="3757A7"/>
          <w:sz w:val="22"/>
          <w:szCs w:val="22"/>
        </w:rPr>
        <w:t>If yes, p</w:t>
      </w:r>
      <w:r w:rsidRPr="00A9623C">
        <w:rPr>
          <w:rFonts w:ascii="Corbel" w:hAnsi="Corbel"/>
          <w:b/>
          <w:bCs/>
          <w:color w:val="3757A7"/>
          <w:sz w:val="22"/>
          <w:szCs w:val="22"/>
        </w:rPr>
        <w:t>lease detail the design of your experiment (number of groups, variations in instruments).</w:t>
      </w:r>
    </w:p>
    <w:p w14:paraId="164DAA7B" w14:textId="0F0395C5" w:rsidR="002C3CF0" w:rsidRPr="00A9623C" w:rsidRDefault="002C3CF0" w:rsidP="00A9623C">
      <w:pPr>
        <w:pStyle w:val="ListParagraph"/>
        <w:numPr>
          <w:ilvl w:val="0"/>
          <w:numId w:val="0"/>
        </w:numPr>
        <w:rPr>
          <w:rFonts w:ascii="Corbel" w:hAnsi="Corbel"/>
          <w:b/>
          <w:bCs/>
          <w:color w:val="3757A7"/>
          <w:sz w:val="22"/>
          <w:szCs w:val="22"/>
        </w:rPr>
      </w:pPr>
    </w:p>
    <w:p w14:paraId="79B6622C" w14:textId="77777777" w:rsidR="00877963" w:rsidRPr="00C016D8" w:rsidRDefault="002C3CF0">
      <w:pPr>
        <w:pStyle w:val="ListParagraph"/>
        <w:numPr>
          <w:ilvl w:val="0"/>
          <w:numId w:val="9"/>
        </w:numPr>
        <w:rPr>
          <w:rFonts w:ascii="Corbel" w:hAnsi="Corbel"/>
          <w:b/>
          <w:bCs/>
          <w:color w:val="3757A7"/>
          <w:sz w:val="24"/>
          <w:szCs w:val="24"/>
        </w:rPr>
      </w:pPr>
      <w:r w:rsidRPr="00C016D8">
        <w:rPr>
          <w:rFonts w:ascii="Corbel" w:hAnsi="Corbel"/>
          <w:b/>
          <w:bCs/>
          <w:color w:val="3757A7"/>
          <w:sz w:val="24"/>
          <w:szCs w:val="24"/>
        </w:rPr>
        <w:t>Additional comments</w:t>
      </w:r>
    </w:p>
    <w:p w14:paraId="081257D7" w14:textId="77777777" w:rsidR="00877963" w:rsidRPr="00C016D8" w:rsidRDefault="00877963" w:rsidP="00877963">
      <w:pPr>
        <w:pStyle w:val="ListParagraph"/>
        <w:numPr>
          <w:ilvl w:val="0"/>
          <w:numId w:val="0"/>
        </w:numPr>
        <w:ind w:left="720"/>
        <w:rPr>
          <w:rFonts w:ascii="Corbel" w:hAnsi="Corbel"/>
          <w:b/>
          <w:bCs/>
          <w:color w:val="3757A7"/>
          <w:sz w:val="24"/>
          <w:szCs w:val="24"/>
        </w:rPr>
      </w:pPr>
    </w:p>
    <w:p w14:paraId="62656D8F" w14:textId="30B1727B" w:rsidR="00877963" w:rsidRDefault="00877963" w:rsidP="00FC6DAB">
      <w:pPr>
        <w:pStyle w:val="ListParagraph"/>
        <w:numPr>
          <w:ilvl w:val="0"/>
          <w:numId w:val="0"/>
        </w:numPr>
        <w:rPr>
          <w:rFonts w:ascii="Corbel" w:eastAsia="Times New Roman" w:hAnsi="Corbel" w:cs="Times New Roman"/>
          <w:b/>
          <w:bCs/>
          <w:color w:val="3757A7"/>
          <w:sz w:val="22"/>
          <w:szCs w:val="22"/>
          <w:lang w:eastAsia="fr-FR"/>
        </w:rPr>
      </w:pPr>
      <w:r w:rsidRPr="00FC6DAB">
        <w:rPr>
          <w:rFonts w:ascii="Corbel" w:hAnsi="Corbel"/>
          <w:b/>
          <w:bCs/>
          <w:noProof/>
          <w:color w:val="3757A7"/>
        </w:rPr>
        <mc:AlternateContent>
          <mc:Choice Requires="wps">
            <w:drawing>
              <wp:anchor distT="45720" distB="45720" distL="114300" distR="114300" simplePos="0" relativeHeight="251658241" behindDoc="0" locked="0" layoutInCell="1" allowOverlap="1" wp14:anchorId="5D2A8381" wp14:editId="60B6CDA9">
                <wp:simplePos x="0" y="0"/>
                <wp:positionH relativeFrom="margin">
                  <wp:posOffset>-207010</wp:posOffset>
                </wp:positionH>
                <wp:positionV relativeFrom="paragraph">
                  <wp:posOffset>333375</wp:posOffset>
                </wp:positionV>
                <wp:extent cx="5575300" cy="1880235"/>
                <wp:effectExtent l="0" t="0" r="25400" b="24765"/>
                <wp:wrapTopAndBottom/>
                <wp:docPr id="2130875460" name="Text Box 2130875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880235"/>
                        </a:xfrm>
                        <a:prstGeom prst="rect">
                          <a:avLst/>
                        </a:prstGeom>
                        <a:solidFill>
                          <a:srgbClr val="FFFFFF"/>
                        </a:solidFill>
                        <a:ln w="9525">
                          <a:solidFill>
                            <a:srgbClr val="000000"/>
                          </a:solidFill>
                          <a:miter lim="800000"/>
                          <a:headEnd/>
                          <a:tailEnd/>
                        </a:ln>
                      </wps:spPr>
                      <wps:txbx>
                        <w:txbxContent>
                          <w:p w14:paraId="03E8887E" w14:textId="5A130F05" w:rsidR="002322FF" w:rsidRPr="00002EC4" w:rsidRDefault="002322FF" w:rsidP="002322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A8381" id="Text Box 2130875460" o:spid="_x0000_s1038" type="#_x0000_t202" style="position:absolute;margin-left:-16.3pt;margin-top:26.25pt;width:439pt;height:148.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">
                <v:textbox>
                  <w:txbxContent>
                    <w:p w14:paraId="03E8887E" w14:textId="5A130F05" w:rsidR="002322FF" w:rsidRPr="00002EC4" w:rsidRDefault="002322FF" w:rsidP="002322FF"/>
                  </w:txbxContent>
                </v:textbox>
                <w10:wrap type="topAndBottom" anchorx="margin"/>
              </v:shape>
            </w:pict>
          </mc:Fallback>
        </mc:AlternateContent>
      </w:r>
      <w:r w:rsidRPr="00FC6DAB">
        <w:rPr>
          <w:rFonts w:ascii="Corbel" w:eastAsia="Times New Roman" w:hAnsi="Corbel" w:cs="Times New Roman"/>
          <w:b/>
          <w:bCs/>
          <w:color w:val="3757A7"/>
          <w:sz w:val="22"/>
          <w:szCs w:val="22"/>
          <w:lang w:eastAsia="fr-FR"/>
        </w:rPr>
        <w:t>Is there anything else you would like to share with us?</w:t>
      </w:r>
      <w:bookmarkEnd w:id="0"/>
    </w:p>
    <w:p w14:paraId="6CDB01EA" w14:textId="77777777" w:rsidR="00FB16F9" w:rsidRDefault="00FB16F9" w:rsidP="00FC6DAB">
      <w:pPr>
        <w:pStyle w:val="ListParagraph"/>
        <w:numPr>
          <w:ilvl w:val="0"/>
          <w:numId w:val="0"/>
        </w:numPr>
        <w:rPr>
          <w:rFonts w:ascii="Corbel" w:eastAsia="Times New Roman" w:hAnsi="Corbel" w:cs="Times New Roman"/>
          <w:b/>
          <w:bCs/>
          <w:color w:val="3757A7"/>
          <w:sz w:val="22"/>
          <w:szCs w:val="22"/>
          <w:lang w:eastAsia="fr-FR"/>
        </w:rPr>
      </w:pPr>
    </w:p>
    <w:p w14:paraId="001BD4E9" w14:textId="6501C48C" w:rsidR="00FB16F9" w:rsidRPr="00FB16F9" w:rsidRDefault="007D4C9E" w:rsidP="00FC6DAB">
      <w:pPr>
        <w:pStyle w:val="ListParagraph"/>
        <w:numPr>
          <w:ilvl w:val="0"/>
          <w:numId w:val="0"/>
        </w:numPr>
        <w:rPr>
          <w:rFonts w:ascii="Corbel" w:eastAsia="Times New Roman" w:hAnsi="Corbel" w:cs="Times New Roman"/>
          <w:b/>
          <w:bCs/>
          <w:color w:val="3757A7"/>
          <w:sz w:val="22"/>
          <w:szCs w:val="22"/>
          <w:lang w:eastAsia="fr-FR"/>
        </w:rPr>
      </w:pPr>
      <w:r>
        <w:rPr>
          <w:rFonts w:ascii="Corbel" w:eastAsia="Times New Roman" w:hAnsi="Corbel" w:cs="Times New Roman"/>
          <w:b/>
          <w:bCs/>
          <w:color w:val="3757A7"/>
          <w:sz w:val="22"/>
          <w:szCs w:val="22"/>
          <w:lang w:eastAsia="fr-FR"/>
        </w:rPr>
        <w:t>Please submit this form to surveymanagement@thesocialstudy.be as an alternative to the online form on our website</w:t>
      </w:r>
      <w:r w:rsidR="004C18F6">
        <w:rPr>
          <w:rFonts w:ascii="Corbel" w:eastAsia="Times New Roman" w:hAnsi="Corbel" w:cs="Times New Roman"/>
          <w:b/>
          <w:bCs/>
          <w:color w:val="3757A7"/>
          <w:sz w:val="22"/>
          <w:szCs w:val="22"/>
          <w:lang w:eastAsia="fr-FR"/>
        </w:rPr>
        <w:t xml:space="preserve"> (</w:t>
      </w:r>
      <w:r w:rsidR="004C18F6" w:rsidRPr="004C18F6">
        <w:rPr>
          <w:rFonts w:ascii="Corbel" w:eastAsia="Times New Roman" w:hAnsi="Corbel" w:cs="Times New Roman"/>
          <w:b/>
          <w:bCs/>
          <w:color w:val="3757A7"/>
          <w:sz w:val="22"/>
          <w:szCs w:val="22"/>
          <w:lang w:eastAsia="fr-FR"/>
        </w:rPr>
        <w:t>https://thesocialstudy.be/collect-data/new-submission/</w:t>
      </w:r>
      <w:r w:rsidR="004C18F6">
        <w:rPr>
          <w:rFonts w:ascii="Corbel" w:eastAsia="Times New Roman" w:hAnsi="Corbel" w:cs="Times New Roman"/>
          <w:b/>
          <w:bCs/>
          <w:color w:val="3757A7"/>
          <w:sz w:val="22"/>
          <w:szCs w:val="22"/>
          <w:lang w:eastAsia="fr-FR"/>
        </w:rPr>
        <w:t>).</w:t>
      </w:r>
    </w:p>
    <w:sectPr w:rsidR="00FB16F9" w:rsidRPr="00FB16F9" w:rsidSect="00D94CED">
      <w:footerReference w:type="default" r:id="rId15"/>
      <w:headerReference w:type="first" r:id="rId16"/>
      <w:footerReference w:type="first" r:id="rId17"/>
      <w:type w:val="continuous"/>
      <w:pgSz w:w="11907" w:h="16840" w:code="9"/>
      <w:pgMar w:top="2552" w:right="1134" w:bottom="1701" w:left="1956" w:header="283" w:footer="851"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7E22" w14:textId="77777777" w:rsidR="009E6595" w:rsidRPr="00002EC4" w:rsidRDefault="009E6595" w:rsidP="004950DA">
      <w:r w:rsidRPr="00002EC4">
        <w:separator/>
      </w:r>
    </w:p>
  </w:endnote>
  <w:endnote w:type="continuationSeparator" w:id="0">
    <w:p w14:paraId="458ABE2B" w14:textId="77777777" w:rsidR="009E6595" w:rsidRPr="00002EC4" w:rsidRDefault="009E6595" w:rsidP="004950DA">
      <w:r w:rsidRPr="00002EC4">
        <w:continuationSeparator/>
      </w:r>
    </w:p>
  </w:endnote>
  <w:endnote w:type="continuationNotice" w:id="1">
    <w:p w14:paraId="168983C9" w14:textId="77777777" w:rsidR="009E6595" w:rsidRPr="00002EC4" w:rsidRDefault="009E659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299831"/>
      <w:docPartObj>
        <w:docPartGallery w:val="Page Numbers (Bottom of Page)"/>
        <w:docPartUnique/>
      </w:docPartObj>
    </w:sdtPr>
    <w:sdtContent>
      <w:p w14:paraId="49EF6172" w14:textId="04C141FE" w:rsidR="00852C75" w:rsidRPr="00002EC4" w:rsidRDefault="00852C75">
        <w:pPr>
          <w:pStyle w:val="Footer"/>
        </w:pPr>
        <w:r w:rsidRPr="00002EC4">
          <w:rPr>
            <w:noProof/>
          </w:rPr>
          <w:drawing>
            <wp:anchor distT="0" distB="0" distL="114300" distR="114300" simplePos="0" relativeHeight="251658245" behindDoc="1" locked="0" layoutInCell="1" allowOverlap="1" wp14:anchorId="14950995" wp14:editId="56E87F29">
              <wp:simplePos x="0" y="0"/>
              <wp:positionH relativeFrom="margin">
                <wp:posOffset>2247900</wp:posOffset>
              </wp:positionH>
              <wp:positionV relativeFrom="margin">
                <wp:posOffset>6239510</wp:posOffset>
              </wp:positionV>
              <wp:extent cx="5565775" cy="4161790"/>
              <wp:effectExtent l="0" t="0" r="0" b="0"/>
              <wp:wrapNone/>
              <wp:docPr id="1919593764" name="Picture 13599052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565775" cy="4161790"/>
                      </a:xfrm>
                      <a:prstGeom prst="rect">
                        <a:avLst/>
                      </a:prstGeom>
                    </pic:spPr>
                  </pic:pic>
                </a:graphicData>
              </a:graphic>
              <wp14:sizeRelH relativeFrom="margin">
                <wp14:pctWidth>0</wp14:pctWidth>
              </wp14:sizeRelH>
              <wp14:sizeRelV relativeFrom="margin">
                <wp14:pctHeight>0</wp14:pctHeight>
              </wp14:sizeRelV>
            </wp:anchor>
          </w:drawing>
        </w:r>
        <w:r w:rsidRPr="00002EC4">
          <w:fldChar w:fldCharType="begin"/>
        </w:r>
        <w:r w:rsidRPr="00002EC4">
          <w:instrText xml:space="preserve"> PAGE   \* MERGEFORMAT </w:instrText>
        </w:r>
        <w:r w:rsidRPr="00002EC4">
          <w:fldChar w:fldCharType="separate"/>
        </w:r>
        <w:r w:rsidRPr="00002EC4">
          <w:t>2</w:t>
        </w:r>
        <w:r w:rsidRPr="00002EC4">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643425"/>
      <w:docPartObj>
        <w:docPartGallery w:val="Page Numbers (Bottom of Page)"/>
        <w:docPartUnique/>
      </w:docPartObj>
    </w:sdtPr>
    <w:sdtContent>
      <w:p w14:paraId="66696525" w14:textId="1F58CC80" w:rsidR="00D94CED" w:rsidRPr="00002EC4" w:rsidRDefault="00184AB1">
        <w:pPr>
          <w:pStyle w:val="Footer"/>
        </w:pPr>
        <w:r w:rsidRPr="00002EC4">
          <w:rPr>
            <w:noProof/>
          </w:rPr>
          <w:drawing>
            <wp:anchor distT="0" distB="0" distL="114300" distR="114300" simplePos="0" relativeHeight="251658246" behindDoc="1" locked="0" layoutInCell="1" allowOverlap="1" wp14:anchorId="19F1DE97" wp14:editId="6319272C">
              <wp:simplePos x="0" y="0"/>
              <wp:positionH relativeFrom="margin">
                <wp:posOffset>2260600</wp:posOffset>
              </wp:positionH>
              <wp:positionV relativeFrom="margin">
                <wp:posOffset>6245860</wp:posOffset>
              </wp:positionV>
              <wp:extent cx="5565775" cy="4161790"/>
              <wp:effectExtent l="0" t="0" r="0" b="0"/>
              <wp:wrapNone/>
              <wp:docPr id="789112631" name="Picture 204638259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565775" cy="4161790"/>
                      </a:xfrm>
                      <a:prstGeom prst="rect">
                        <a:avLst/>
                      </a:prstGeom>
                    </pic:spPr>
                  </pic:pic>
                </a:graphicData>
              </a:graphic>
              <wp14:sizeRelH relativeFrom="margin">
                <wp14:pctWidth>0</wp14:pctWidth>
              </wp14:sizeRelH>
              <wp14:sizeRelV relativeFrom="margin">
                <wp14:pctHeight>0</wp14:pctHeight>
              </wp14:sizeRelV>
            </wp:anchor>
          </w:drawing>
        </w:r>
        <w:r w:rsidRPr="00002EC4">
          <w:fldChar w:fldCharType="begin"/>
        </w:r>
        <w:r w:rsidRPr="00002EC4">
          <w:instrText xml:space="preserve"> PAGE   \* MERGEFORMAT </w:instrText>
        </w:r>
        <w:r w:rsidRPr="00002EC4">
          <w:fldChar w:fldCharType="separate"/>
        </w:r>
        <w:r w:rsidRPr="00002EC4">
          <w:t>2</w:t>
        </w:r>
        <w:r w:rsidRPr="00002EC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172A4" w14:textId="77777777" w:rsidR="009E6595" w:rsidRPr="00002EC4" w:rsidRDefault="009E6595" w:rsidP="004950DA">
      <w:r w:rsidRPr="00002EC4">
        <w:separator/>
      </w:r>
    </w:p>
  </w:footnote>
  <w:footnote w:type="continuationSeparator" w:id="0">
    <w:p w14:paraId="716E39F0" w14:textId="77777777" w:rsidR="009E6595" w:rsidRPr="00002EC4" w:rsidRDefault="009E6595" w:rsidP="004950DA">
      <w:r w:rsidRPr="00002EC4">
        <w:continuationSeparator/>
      </w:r>
    </w:p>
  </w:footnote>
  <w:footnote w:type="continuationNotice" w:id="1">
    <w:p w14:paraId="351E61DF" w14:textId="77777777" w:rsidR="009E6595" w:rsidRPr="00002EC4" w:rsidRDefault="009E659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F72F" w14:textId="2BD0AFCA" w:rsidR="00B3631B" w:rsidRPr="00002EC4" w:rsidRDefault="00E80F2D" w:rsidP="000B532B">
    <w:pPr>
      <w:pStyle w:val="Header"/>
      <w:jc w:val="left"/>
    </w:pPr>
    <w:r w:rsidRPr="00002EC4">
      <w:rPr>
        <w:noProof/>
        <w:lang w:eastAsia="nl-BE"/>
      </w:rPr>
      <mc:AlternateContent>
        <mc:Choice Requires="wps">
          <w:drawing>
            <wp:anchor distT="0" distB="0" distL="114300" distR="114300" simplePos="0" relativeHeight="251658243" behindDoc="0" locked="0" layoutInCell="1" allowOverlap="1" wp14:anchorId="6EEB3501" wp14:editId="5D2DEFA2">
              <wp:simplePos x="0" y="0"/>
              <wp:positionH relativeFrom="margin">
                <wp:posOffset>0</wp:posOffset>
              </wp:positionH>
              <wp:positionV relativeFrom="margin">
                <wp:posOffset>-341702</wp:posOffset>
              </wp:positionV>
              <wp:extent cx="5780864" cy="671775"/>
              <wp:effectExtent l="0" t="0" r="0" b="0"/>
              <wp:wrapNone/>
              <wp:docPr id="6" name="Text Box 6"/>
              <wp:cNvGraphicFramePr/>
              <a:graphic xmlns:a="http://schemas.openxmlformats.org/drawingml/2006/main">
                <a:graphicData uri="http://schemas.microsoft.com/office/word/2010/wordprocessingShape">
                  <wps:wsp>
                    <wps:cNvSpPr txBox="1"/>
                    <wps:spPr>
                      <a:xfrm>
                        <a:off x="0" y="0"/>
                        <a:ext cx="5780864" cy="67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95B0A" w14:textId="0D4A730B" w:rsidR="00D36DFD" w:rsidRPr="003D3A24" w:rsidRDefault="003D3A24" w:rsidP="00D36DFD">
                          <w:pPr>
                            <w:pStyle w:val="KOPTEKST3"/>
                            <w:rPr>
                              <w:rFonts w:ascii="Corbel" w:hAnsi="Corbel"/>
                              <w:b/>
                              <w:bCs/>
                              <w:sz w:val="48"/>
                              <w:szCs w:val="12"/>
                            </w:rPr>
                          </w:pPr>
                          <w:r w:rsidRPr="003D3A24">
                            <w:rPr>
                              <w:rFonts w:ascii="Corbel" w:hAnsi="Corbel"/>
                              <w:b/>
                              <w:bCs/>
                              <w:sz w:val="48"/>
                              <w:szCs w:val="12"/>
                            </w:rPr>
                            <w:t>Notification of interest</w:t>
                          </w:r>
                        </w:p>
                        <w:p w14:paraId="552636FF" w14:textId="5716DE05" w:rsidR="00D76F51" w:rsidRPr="00002EC4" w:rsidRDefault="00963A6B" w:rsidP="00196FB0">
                          <w:pPr>
                            <w:pStyle w:val="KOPTEKST3"/>
                            <w:rPr>
                              <w:rFonts w:ascii="Corbel" w:hAnsi="Corbel"/>
                              <w:sz w:val="36"/>
                              <w:szCs w:val="6"/>
                            </w:rPr>
                          </w:pPr>
                          <w:r w:rsidRPr="00002EC4">
                            <w:rPr>
                              <w:rFonts w:ascii="Corbel" w:hAnsi="Corbel"/>
                              <w:sz w:val="36"/>
                              <w:szCs w:val="6"/>
                            </w:rPr>
                            <w:t>Commissionned</w:t>
                          </w:r>
                          <w:r w:rsidR="00D76F51" w:rsidRPr="00002EC4">
                            <w:rPr>
                              <w:rFonts w:ascii="Corbel" w:hAnsi="Corbel"/>
                              <w:sz w:val="36"/>
                              <w:szCs w:val="6"/>
                            </w:rPr>
                            <w:t xml:space="preserve"> Questionnaire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B3501" id="_x0000_t202" coordsize="21600,21600" o:spt="202" path="m,l,21600r21600,l21600,xe">
              <v:stroke joinstyle="miter"/>
              <v:path gradientshapeok="t" o:connecttype="rect"/>
            </v:shapetype>
            <v:shape id="Text Box 6" o:spid="_x0000_s1039" type="#_x0000_t202" style="position:absolute;margin-left:0;margin-top:-26.9pt;width:455.2pt;height:52.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" fillcolor="white [3201]" stroked="f" strokeweight=".5pt">
              <v:textbox inset="0,0,0,0">
                <w:txbxContent>
                  <w:p w14:paraId="61895B0A" w14:textId="0D4A730B" w:rsidR="00D36DFD" w:rsidRPr="003D3A24" w:rsidRDefault="003D3A24" w:rsidP="00D36DFD">
                    <w:pPr>
                      <w:pStyle w:val="KOPTEKST3"/>
                      <w:rPr>
                        <w:rFonts w:ascii="Corbel" w:hAnsi="Corbel"/>
                        <w:b/>
                        <w:bCs/>
                        <w:sz w:val="48"/>
                        <w:szCs w:val="12"/>
                      </w:rPr>
                    </w:pPr>
                    <w:r w:rsidRPr="003D3A24">
                      <w:rPr>
                        <w:rFonts w:ascii="Corbel" w:hAnsi="Corbel"/>
                        <w:b/>
                        <w:bCs/>
                        <w:sz w:val="48"/>
                        <w:szCs w:val="12"/>
                      </w:rPr>
                      <w:t>Notification of interest</w:t>
                    </w:r>
                  </w:p>
                  <w:p w14:paraId="552636FF" w14:textId="5716DE05" w:rsidR="00D76F51" w:rsidRPr="00002EC4" w:rsidRDefault="00963A6B" w:rsidP="00196FB0">
                    <w:pPr>
                      <w:pStyle w:val="KOPTEKST3"/>
                      <w:rPr>
                        <w:rFonts w:ascii="Corbel" w:hAnsi="Corbel"/>
                        <w:sz w:val="36"/>
                        <w:szCs w:val="6"/>
                      </w:rPr>
                    </w:pPr>
                    <w:r w:rsidRPr="00002EC4">
                      <w:rPr>
                        <w:rFonts w:ascii="Corbel" w:hAnsi="Corbel"/>
                        <w:sz w:val="36"/>
                        <w:szCs w:val="6"/>
                      </w:rPr>
                      <w:t>Commissionned</w:t>
                    </w:r>
                    <w:r w:rsidR="00D76F51" w:rsidRPr="00002EC4">
                      <w:rPr>
                        <w:rFonts w:ascii="Corbel" w:hAnsi="Corbel"/>
                        <w:sz w:val="36"/>
                        <w:szCs w:val="6"/>
                      </w:rPr>
                      <w:t xml:space="preserve"> Questionnaire</w:t>
                    </w:r>
                  </w:p>
                </w:txbxContent>
              </v:textbox>
              <w10:wrap anchorx="margin" anchory="margin"/>
            </v:shape>
          </w:pict>
        </mc:Fallback>
      </mc:AlternateContent>
    </w:r>
    <w:r w:rsidRPr="00002EC4">
      <w:rPr>
        <w:noProof/>
      </w:rPr>
      <w:drawing>
        <wp:anchor distT="0" distB="0" distL="114300" distR="114300" simplePos="0" relativeHeight="251658244" behindDoc="0" locked="0" layoutInCell="1" allowOverlap="1" wp14:anchorId="72D546F1" wp14:editId="66FCF550">
          <wp:simplePos x="0" y="0"/>
          <wp:positionH relativeFrom="margin">
            <wp:posOffset>-42545</wp:posOffset>
          </wp:positionH>
          <wp:positionV relativeFrom="paragraph">
            <wp:posOffset>-123466</wp:posOffset>
          </wp:positionV>
          <wp:extent cx="1666875" cy="749226"/>
          <wp:effectExtent l="0" t="0" r="0" b="0"/>
          <wp:wrapNone/>
          <wp:docPr id="1388711524" name="Picture 4895069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49226"/>
                  </a:xfrm>
                  <a:prstGeom prst="rect">
                    <a:avLst/>
                  </a:prstGeom>
                  <a:noFill/>
                  <a:ln>
                    <a:noFill/>
                  </a:ln>
                </pic:spPr>
              </pic:pic>
            </a:graphicData>
          </a:graphic>
        </wp:anchor>
      </w:drawing>
    </w:r>
    <w:r w:rsidR="00B3631B" w:rsidRPr="00002EC4">
      <w:rPr>
        <w:noProof/>
        <w:lang w:eastAsia="nl-BE"/>
      </w:rPr>
      <mc:AlternateContent>
        <mc:Choice Requires="wps">
          <w:drawing>
            <wp:anchor distT="0" distB="0" distL="114300" distR="114300" simplePos="0" relativeHeight="251658242" behindDoc="0" locked="0" layoutInCell="1" allowOverlap="1" wp14:anchorId="28CE4945" wp14:editId="0CDDB5AF">
              <wp:simplePos x="0" y="0"/>
              <wp:positionH relativeFrom="margin">
                <wp:posOffset>0</wp:posOffset>
              </wp:positionH>
              <wp:positionV relativeFrom="margin">
                <wp:posOffset>540385</wp:posOffset>
              </wp:positionV>
              <wp:extent cx="5778000" cy="0"/>
              <wp:effectExtent l="0" t="0" r="13335" b="19050"/>
              <wp:wrapNone/>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577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E2480C5" id="Straight Connector 4"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0,42.55pt" to="454.9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" strokecolor="black [3213]" strokeweight=".5pt">
              <o:lock v:ext="edit" aspectratio="t" shapetype="f"/>
              <w10:wrap anchorx="margin" anchory="margin"/>
            </v:line>
          </w:pict>
        </mc:Fallback>
      </mc:AlternateContent>
    </w:r>
    <w:r w:rsidR="00B3631B" w:rsidRPr="00002EC4">
      <w:rPr>
        <w:noProof/>
        <w:lang w:eastAsia="nl-BE"/>
      </w:rPr>
      <mc:AlternateContent>
        <mc:Choice Requires="wps">
          <w:drawing>
            <wp:anchor distT="0" distB="0" distL="114300" distR="114300" simplePos="0" relativeHeight="251658241" behindDoc="0" locked="0" layoutInCell="0" allowOverlap="1" wp14:anchorId="10F21887" wp14:editId="5A3BFB9C">
              <wp:simplePos x="0" y="0"/>
              <wp:positionH relativeFrom="page">
                <wp:posOffset>360045</wp:posOffset>
              </wp:positionH>
              <wp:positionV relativeFrom="page">
                <wp:posOffset>5346700</wp:posOffset>
              </wp:positionV>
              <wp:extent cx="107950" cy="635"/>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40F02C" id="Straight Connector 17"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21pt" to="36.8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" o:allowincell="f" strokeweight=".5pt">
              <v:stroke startarrowwidth="narrow" startarrowlength="short" endarrowwidth="narrow" endarrowlength="short"/>
              <w10:wrap anchorx="page" anchory="page"/>
            </v:line>
          </w:pict>
        </mc:Fallback>
      </mc:AlternateContent>
    </w:r>
    <w:r w:rsidR="00B3631B" w:rsidRPr="00002EC4">
      <w:rPr>
        <w:noProof/>
        <w:lang w:eastAsia="nl-BE"/>
      </w:rPr>
      <mc:AlternateContent>
        <mc:Choice Requires="wps">
          <w:drawing>
            <wp:anchor distT="0" distB="0" distL="114300" distR="114300" simplePos="0" relativeHeight="251658240" behindDoc="0" locked="0" layoutInCell="0" allowOverlap="1" wp14:anchorId="4AB0F411" wp14:editId="01900B71">
              <wp:simplePos x="0" y="0"/>
              <wp:positionH relativeFrom="page">
                <wp:posOffset>360045</wp:posOffset>
              </wp:positionH>
              <wp:positionV relativeFrom="page">
                <wp:posOffset>3564255</wp:posOffset>
              </wp:positionV>
              <wp:extent cx="107950" cy="635"/>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61B631C" id="Straight Connector 1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6.8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" o:allowincell="f" strokeweight=".5pt">
              <v:stroke startarrowwidth="narrow" startarrowlength="short" endarrowwidth="narrow" endarrowlength="shor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F2C74C0"/>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904DF0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DA3CBD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63E8D4E"/>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50E26A9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6B2388"/>
    <w:multiLevelType w:val="hybridMultilevel"/>
    <w:tmpl w:val="0958BA18"/>
    <w:lvl w:ilvl="0" w:tplc="C86EC8C4">
      <w:numFmt w:val="bullet"/>
      <w:lvlText w:val=""/>
      <w:lvlJc w:val="left"/>
      <w:pPr>
        <w:ind w:left="717" w:hanging="360"/>
      </w:pPr>
      <w:rPr>
        <w:rFonts w:ascii="Wingdings" w:eastAsiaTheme="minorHAnsi" w:hAnsi="Wingdings"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2F59EF"/>
    <w:multiLevelType w:val="hybridMultilevel"/>
    <w:tmpl w:val="43686E1E"/>
    <w:lvl w:ilvl="0" w:tplc="08F05B76">
      <w:start w:val="1"/>
      <w:numFmt w:val="bullet"/>
      <w:pStyle w:val="ListParagraph"/>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A4A2E19"/>
    <w:multiLevelType w:val="hybridMultilevel"/>
    <w:tmpl w:val="FEEA200C"/>
    <w:lvl w:ilvl="0" w:tplc="E11CB004">
      <w:start w:val="1"/>
      <w:numFmt w:val="bullet"/>
      <w:pStyle w:val="ListBullet3"/>
      <w:lvlText w:val=""/>
      <w:lvlJc w:val="left"/>
      <w:pPr>
        <w:ind w:left="1074" w:hanging="360"/>
      </w:pPr>
      <w:rPr>
        <w:rFonts w:ascii="Symbol" w:hAnsi="Symbol" w:hint="default"/>
      </w:rPr>
    </w:lvl>
    <w:lvl w:ilvl="1" w:tplc="08130003" w:tentative="1">
      <w:start w:val="1"/>
      <w:numFmt w:val="bullet"/>
      <w:lvlText w:val="o"/>
      <w:lvlJc w:val="left"/>
      <w:pPr>
        <w:ind w:left="1794" w:hanging="360"/>
      </w:pPr>
      <w:rPr>
        <w:rFonts w:ascii="Courier New" w:hAnsi="Courier New" w:cs="Courier New" w:hint="default"/>
      </w:rPr>
    </w:lvl>
    <w:lvl w:ilvl="2" w:tplc="08130005" w:tentative="1">
      <w:start w:val="1"/>
      <w:numFmt w:val="bullet"/>
      <w:lvlText w:val=""/>
      <w:lvlJc w:val="left"/>
      <w:pPr>
        <w:ind w:left="2514" w:hanging="360"/>
      </w:pPr>
      <w:rPr>
        <w:rFonts w:ascii="Wingdings" w:hAnsi="Wingdings" w:hint="default"/>
      </w:rPr>
    </w:lvl>
    <w:lvl w:ilvl="3" w:tplc="08130001" w:tentative="1">
      <w:start w:val="1"/>
      <w:numFmt w:val="bullet"/>
      <w:lvlText w:val=""/>
      <w:lvlJc w:val="left"/>
      <w:pPr>
        <w:ind w:left="3234" w:hanging="360"/>
      </w:pPr>
      <w:rPr>
        <w:rFonts w:ascii="Symbol" w:hAnsi="Symbol" w:hint="default"/>
      </w:rPr>
    </w:lvl>
    <w:lvl w:ilvl="4" w:tplc="08130003" w:tentative="1">
      <w:start w:val="1"/>
      <w:numFmt w:val="bullet"/>
      <w:lvlText w:val="o"/>
      <w:lvlJc w:val="left"/>
      <w:pPr>
        <w:ind w:left="3954" w:hanging="360"/>
      </w:pPr>
      <w:rPr>
        <w:rFonts w:ascii="Courier New" w:hAnsi="Courier New" w:cs="Courier New" w:hint="default"/>
      </w:rPr>
    </w:lvl>
    <w:lvl w:ilvl="5" w:tplc="08130005" w:tentative="1">
      <w:start w:val="1"/>
      <w:numFmt w:val="bullet"/>
      <w:lvlText w:val=""/>
      <w:lvlJc w:val="left"/>
      <w:pPr>
        <w:ind w:left="4674" w:hanging="360"/>
      </w:pPr>
      <w:rPr>
        <w:rFonts w:ascii="Wingdings" w:hAnsi="Wingdings" w:hint="default"/>
      </w:rPr>
    </w:lvl>
    <w:lvl w:ilvl="6" w:tplc="08130001" w:tentative="1">
      <w:start w:val="1"/>
      <w:numFmt w:val="bullet"/>
      <w:lvlText w:val=""/>
      <w:lvlJc w:val="left"/>
      <w:pPr>
        <w:ind w:left="5394" w:hanging="360"/>
      </w:pPr>
      <w:rPr>
        <w:rFonts w:ascii="Symbol" w:hAnsi="Symbol" w:hint="default"/>
      </w:rPr>
    </w:lvl>
    <w:lvl w:ilvl="7" w:tplc="08130003" w:tentative="1">
      <w:start w:val="1"/>
      <w:numFmt w:val="bullet"/>
      <w:lvlText w:val="o"/>
      <w:lvlJc w:val="left"/>
      <w:pPr>
        <w:ind w:left="6114" w:hanging="360"/>
      </w:pPr>
      <w:rPr>
        <w:rFonts w:ascii="Courier New" w:hAnsi="Courier New" w:cs="Courier New" w:hint="default"/>
      </w:rPr>
    </w:lvl>
    <w:lvl w:ilvl="8" w:tplc="08130005" w:tentative="1">
      <w:start w:val="1"/>
      <w:numFmt w:val="bullet"/>
      <w:lvlText w:val=""/>
      <w:lvlJc w:val="left"/>
      <w:pPr>
        <w:ind w:left="6834" w:hanging="360"/>
      </w:pPr>
      <w:rPr>
        <w:rFonts w:ascii="Wingdings" w:hAnsi="Wingdings" w:hint="default"/>
      </w:rPr>
    </w:lvl>
  </w:abstractNum>
  <w:abstractNum w:abstractNumId="8" w15:restartNumberingAfterBreak="0">
    <w:nsid w:val="204B1BDA"/>
    <w:multiLevelType w:val="hybridMultilevel"/>
    <w:tmpl w:val="7B7843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137121"/>
    <w:multiLevelType w:val="hybridMultilevel"/>
    <w:tmpl w:val="2D2690E2"/>
    <w:lvl w:ilvl="0" w:tplc="0F348190">
      <w:numFmt w:val="bullet"/>
      <w:lvlText w:val=""/>
      <w:lvlJc w:val="left"/>
      <w:pPr>
        <w:ind w:left="1077" w:hanging="360"/>
      </w:pPr>
      <w:rPr>
        <w:rFonts w:ascii="Wingdings" w:eastAsiaTheme="minorHAnsi" w:hAnsi="Wingding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2E6C78"/>
    <w:multiLevelType w:val="multilevel"/>
    <w:tmpl w:val="BAC6D0A2"/>
    <w:lvl w:ilvl="0">
      <w:numFmt w:val="bullet"/>
      <w:lvlText w:val=""/>
      <w:lvlJc w:val="left"/>
      <w:pPr>
        <w:tabs>
          <w:tab w:val="num" w:pos="720"/>
        </w:tabs>
        <w:ind w:left="720" w:hanging="360"/>
      </w:pPr>
      <w:rPr>
        <w:rFonts w:ascii="Wingdings" w:eastAsiaTheme="minorHAnsi" w:hAnsi="Wingding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500ED3"/>
    <w:multiLevelType w:val="multilevel"/>
    <w:tmpl w:val="2884D4E4"/>
    <w:lvl w:ilvl="0">
      <w:start w:val="1"/>
      <w:numFmt w:val="bullet"/>
      <w:lvlText w:val=""/>
      <w:lvlJc w:val="left"/>
      <w:pPr>
        <w:ind w:left="432" w:hanging="432"/>
      </w:pPr>
      <w:rPr>
        <w:rFonts w:ascii="Symbol" w:hAnsi="Symbol" w:hint="default"/>
        <w:color w:val="42BB93"/>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BD357D0"/>
    <w:multiLevelType w:val="hybridMultilevel"/>
    <w:tmpl w:val="AC4C73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C1F3D98"/>
    <w:multiLevelType w:val="multilevel"/>
    <w:tmpl w:val="5030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57813"/>
    <w:multiLevelType w:val="multilevel"/>
    <w:tmpl w:val="67D0FA3A"/>
    <w:lvl w:ilvl="0">
      <w:numFmt w:val="bullet"/>
      <w:lvlText w:val=""/>
      <w:lvlJc w:val="left"/>
      <w:pPr>
        <w:tabs>
          <w:tab w:val="num" w:pos="720"/>
        </w:tabs>
        <w:ind w:left="720" w:hanging="360"/>
      </w:pPr>
      <w:rPr>
        <w:rFonts w:ascii="Wingdings" w:eastAsiaTheme="minorHAnsi" w:hAnsi="Wingding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4765193">
    <w:abstractNumId w:val="4"/>
  </w:num>
  <w:num w:numId="2" w16cid:durableId="1163278294">
    <w:abstractNumId w:val="2"/>
  </w:num>
  <w:num w:numId="3" w16cid:durableId="721640384">
    <w:abstractNumId w:val="3"/>
  </w:num>
  <w:num w:numId="4" w16cid:durableId="227303963">
    <w:abstractNumId w:val="1"/>
  </w:num>
  <w:num w:numId="5" w16cid:durableId="1362584271">
    <w:abstractNumId w:val="11"/>
  </w:num>
  <w:num w:numId="6" w16cid:durableId="1519001041">
    <w:abstractNumId w:val="0"/>
  </w:num>
  <w:num w:numId="7" w16cid:durableId="1135832958">
    <w:abstractNumId w:val="7"/>
  </w:num>
  <w:num w:numId="8" w16cid:durableId="1848787752">
    <w:abstractNumId w:val="6"/>
  </w:num>
  <w:num w:numId="9" w16cid:durableId="137847646">
    <w:abstractNumId w:val="12"/>
  </w:num>
  <w:num w:numId="10" w16cid:durableId="2065176700">
    <w:abstractNumId w:val="5"/>
  </w:num>
  <w:num w:numId="11" w16cid:durableId="1397321152">
    <w:abstractNumId w:val="8"/>
  </w:num>
  <w:num w:numId="12" w16cid:durableId="1969847386">
    <w:abstractNumId w:val="10"/>
  </w:num>
  <w:num w:numId="13" w16cid:durableId="1330206315">
    <w:abstractNumId w:val="9"/>
  </w:num>
  <w:num w:numId="14" w16cid:durableId="1026172831">
    <w:abstractNumId w:val="14"/>
  </w:num>
  <w:num w:numId="15" w16cid:durableId="1910726074">
    <w:abstractNumId w:val="13"/>
  </w:num>
  <w:num w:numId="16" w16cid:durableId="50077837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8F"/>
    <w:rsid w:val="000005FA"/>
    <w:rsid w:val="00000D1B"/>
    <w:rsid w:val="00002B07"/>
    <w:rsid w:val="00002EC4"/>
    <w:rsid w:val="000142EA"/>
    <w:rsid w:val="0001628A"/>
    <w:rsid w:val="00016894"/>
    <w:rsid w:val="00021627"/>
    <w:rsid w:val="000228F6"/>
    <w:rsid w:val="000317CC"/>
    <w:rsid w:val="000324B7"/>
    <w:rsid w:val="00034E73"/>
    <w:rsid w:val="000359E2"/>
    <w:rsid w:val="0004131D"/>
    <w:rsid w:val="00041FC8"/>
    <w:rsid w:val="00052B39"/>
    <w:rsid w:val="00054650"/>
    <w:rsid w:val="000553D3"/>
    <w:rsid w:val="00055B3A"/>
    <w:rsid w:val="000568C7"/>
    <w:rsid w:val="000602CC"/>
    <w:rsid w:val="00063ACE"/>
    <w:rsid w:val="00074CA7"/>
    <w:rsid w:val="00076193"/>
    <w:rsid w:val="0007639E"/>
    <w:rsid w:val="00076E4B"/>
    <w:rsid w:val="0009075F"/>
    <w:rsid w:val="000937A1"/>
    <w:rsid w:val="00094CF3"/>
    <w:rsid w:val="0009789D"/>
    <w:rsid w:val="000A08D5"/>
    <w:rsid w:val="000B4B6C"/>
    <w:rsid w:val="000B532B"/>
    <w:rsid w:val="000B6BB7"/>
    <w:rsid w:val="000B7288"/>
    <w:rsid w:val="000C2BEF"/>
    <w:rsid w:val="000C3490"/>
    <w:rsid w:val="000C3730"/>
    <w:rsid w:val="000D10A3"/>
    <w:rsid w:val="000D3226"/>
    <w:rsid w:val="000D6309"/>
    <w:rsid w:val="000D69A8"/>
    <w:rsid w:val="000E06E8"/>
    <w:rsid w:val="000E06F1"/>
    <w:rsid w:val="000E1B0D"/>
    <w:rsid w:val="000E3D13"/>
    <w:rsid w:val="000E5D17"/>
    <w:rsid w:val="000E6D25"/>
    <w:rsid w:val="000E7C3C"/>
    <w:rsid w:val="000F0C7D"/>
    <w:rsid w:val="000F77F3"/>
    <w:rsid w:val="000F7970"/>
    <w:rsid w:val="00100505"/>
    <w:rsid w:val="00100E16"/>
    <w:rsid w:val="00101495"/>
    <w:rsid w:val="0010161F"/>
    <w:rsid w:val="00102A50"/>
    <w:rsid w:val="00104D99"/>
    <w:rsid w:val="00106AC3"/>
    <w:rsid w:val="00111706"/>
    <w:rsid w:val="00114862"/>
    <w:rsid w:val="00115133"/>
    <w:rsid w:val="00116319"/>
    <w:rsid w:val="00117A58"/>
    <w:rsid w:val="00123909"/>
    <w:rsid w:val="00126D4F"/>
    <w:rsid w:val="00126F29"/>
    <w:rsid w:val="00130635"/>
    <w:rsid w:val="001307CC"/>
    <w:rsid w:val="001309AB"/>
    <w:rsid w:val="00132723"/>
    <w:rsid w:val="001348B3"/>
    <w:rsid w:val="00134A5A"/>
    <w:rsid w:val="00134F37"/>
    <w:rsid w:val="001354DB"/>
    <w:rsid w:val="00141DDF"/>
    <w:rsid w:val="00144C36"/>
    <w:rsid w:val="0014541A"/>
    <w:rsid w:val="0015367C"/>
    <w:rsid w:val="00153846"/>
    <w:rsid w:val="00155FD9"/>
    <w:rsid w:val="00156E79"/>
    <w:rsid w:val="00160400"/>
    <w:rsid w:val="00164024"/>
    <w:rsid w:val="00165FA0"/>
    <w:rsid w:val="0017130C"/>
    <w:rsid w:val="00174DD5"/>
    <w:rsid w:val="00181017"/>
    <w:rsid w:val="00181BD4"/>
    <w:rsid w:val="001835A8"/>
    <w:rsid w:val="0018480B"/>
    <w:rsid w:val="00184AB1"/>
    <w:rsid w:val="00187980"/>
    <w:rsid w:val="00190457"/>
    <w:rsid w:val="00192561"/>
    <w:rsid w:val="001925E9"/>
    <w:rsid w:val="00192C93"/>
    <w:rsid w:val="001941B9"/>
    <w:rsid w:val="0019664E"/>
    <w:rsid w:val="00196FB0"/>
    <w:rsid w:val="001A0A46"/>
    <w:rsid w:val="001A0B25"/>
    <w:rsid w:val="001A1B57"/>
    <w:rsid w:val="001A2034"/>
    <w:rsid w:val="001A4AEA"/>
    <w:rsid w:val="001A4C21"/>
    <w:rsid w:val="001A5988"/>
    <w:rsid w:val="001B1A19"/>
    <w:rsid w:val="001B42E0"/>
    <w:rsid w:val="001B6453"/>
    <w:rsid w:val="001B6DD9"/>
    <w:rsid w:val="001C02F2"/>
    <w:rsid w:val="001D317B"/>
    <w:rsid w:val="001D662E"/>
    <w:rsid w:val="001E0AFC"/>
    <w:rsid w:val="001E1928"/>
    <w:rsid w:val="001E4306"/>
    <w:rsid w:val="001E4EBA"/>
    <w:rsid w:val="001F06C0"/>
    <w:rsid w:val="001F1576"/>
    <w:rsid w:val="001F3C6B"/>
    <w:rsid w:val="001F61E8"/>
    <w:rsid w:val="001F6C29"/>
    <w:rsid w:val="00200AE8"/>
    <w:rsid w:val="00201D76"/>
    <w:rsid w:val="002029C5"/>
    <w:rsid w:val="002058D3"/>
    <w:rsid w:val="00211510"/>
    <w:rsid w:val="00211D21"/>
    <w:rsid w:val="002153A1"/>
    <w:rsid w:val="002161A1"/>
    <w:rsid w:val="00217C22"/>
    <w:rsid w:val="0022268C"/>
    <w:rsid w:val="00222C6D"/>
    <w:rsid w:val="0022460A"/>
    <w:rsid w:val="00224BDC"/>
    <w:rsid w:val="002322FF"/>
    <w:rsid w:val="00234223"/>
    <w:rsid w:val="00244537"/>
    <w:rsid w:val="00250074"/>
    <w:rsid w:val="002527EA"/>
    <w:rsid w:val="00252C02"/>
    <w:rsid w:val="00253F13"/>
    <w:rsid w:val="00255D14"/>
    <w:rsid w:val="00256434"/>
    <w:rsid w:val="002602FD"/>
    <w:rsid w:val="00271188"/>
    <w:rsid w:val="00274EEF"/>
    <w:rsid w:val="0027547C"/>
    <w:rsid w:val="002830C2"/>
    <w:rsid w:val="00285AB1"/>
    <w:rsid w:val="002868EE"/>
    <w:rsid w:val="00287ADB"/>
    <w:rsid w:val="0029261D"/>
    <w:rsid w:val="002A37CD"/>
    <w:rsid w:val="002A3AE2"/>
    <w:rsid w:val="002A7569"/>
    <w:rsid w:val="002B169C"/>
    <w:rsid w:val="002B43AC"/>
    <w:rsid w:val="002B71A6"/>
    <w:rsid w:val="002C2214"/>
    <w:rsid w:val="002C3CF0"/>
    <w:rsid w:val="002C3E73"/>
    <w:rsid w:val="002C4262"/>
    <w:rsid w:val="002C4979"/>
    <w:rsid w:val="002C4D44"/>
    <w:rsid w:val="002C576F"/>
    <w:rsid w:val="002C618E"/>
    <w:rsid w:val="002C61B2"/>
    <w:rsid w:val="002C71EC"/>
    <w:rsid w:val="002C7334"/>
    <w:rsid w:val="002D0839"/>
    <w:rsid w:val="002D38B7"/>
    <w:rsid w:val="002D44B5"/>
    <w:rsid w:val="002D49F7"/>
    <w:rsid w:val="002D6944"/>
    <w:rsid w:val="002D76D5"/>
    <w:rsid w:val="002E00BE"/>
    <w:rsid w:val="002E4BB2"/>
    <w:rsid w:val="002F161D"/>
    <w:rsid w:val="002F3C11"/>
    <w:rsid w:val="002F7ACD"/>
    <w:rsid w:val="002F7ADA"/>
    <w:rsid w:val="00300132"/>
    <w:rsid w:val="003001FD"/>
    <w:rsid w:val="00301D20"/>
    <w:rsid w:val="00311B91"/>
    <w:rsid w:val="00312DAA"/>
    <w:rsid w:val="00313BFB"/>
    <w:rsid w:val="00314C6B"/>
    <w:rsid w:val="00316A6C"/>
    <w:rsid w:val="00321D9B"/>
    <w:rsid w:val="003260EB"/>
    <w:rsid w:val="003324BF"/>
    <w:rsid w:val="00334D41"/>
    <w:rsid w:val="00336B34"/>
    <w:rsid w:val="00342A3C"/>
    <w:rsid w:val="00344940"/>
    <w:rsid w:val="00345F59"/>
    <w:rsid w:val="00351E07"/>
    <w:rsid w:val="003527E4"/>
    <w:rsid w:val="00353869"/>
    <w:rsid w:val="0035518E"/>
    <w:rsid w:val="003578EB"/>
    <w:rsid w:val="00360069"/>
    <w:rsid w:val="00361A47"/>
    <w:rsid w:val="00361ACE"/>
    <w:rsid w:val="0036360E"/>
    <w:rsid w:val="00364E63"/>
    <w:rsid w:val="003730DC"/>
    <w:rsid w:val="00375505"/>
    <w:rsid w:val="00377EE5"/>
    <w:rsid w:val="0038354A"/>
    <w:rsid w:val="003843A9"/>
    <w:rsid w:val="00390A41"/>
    <w:rsid w:val="00392CD3"/>
    <w:rsid w:val="00396A09"/>
    <w:rsid w:val="003976C0"/>
    <w:rsid w:val="003979F3"/>
    <w:rsid w:val="00397F26"/>
    <w:rsid w:val="003A4074"/>
    <w:rsid w:val="003A460C"/>
    <w:rsid w:val="003A517B"/>
    <w:rsid w:val="003B08C8"/>
    <w:rsid w:val="003B15ED"/>
    <w:rsid w:val="003B5C84"/>
    <w:rsid w:val="003B738C"/>
    <w:rsid w:val="003C15A1"/>
    <w:rsid w:val="003C6845"/>
    <w:rsid w:val="003C68EE"/>
    <w:rsid w:val="003C6F90"/>
    <w:rsid w:val="003C7E1E"/>
    <w:rsid w:val="003D20CD"/>
    <w:rsid w:val="003D21B3"/>
    <w:rsid w:val="003D21FA"/>
    <w:rsid w:val="003D2245"/>
    <w:rsid w:val="003D23E5"/>
    <w:rsid w:val="003D287E"/>
    <w:rsid w:val="003D2983"/>
    <w:rsid w:val="003D3A24"/>
    <w:rsid w:val="003D732D"/>
    <w:rsid w:val="003E4BF6"/>
    <w:rsid w:val="003E78B5"/>
    <w:rsid w:val="003F0581"/>
    <w:rsid w:val="003F3EA3"/>
    <w:rsid w:val="003F3EFE"/>
    <w:rsid w:val="003F4507"/>
    <w:rsid w:val="003F50C5"/>
    <w:rsid w:val="003F5705"/>
    <w:rsid w:val="003F7331"/>
    <w:rsid w:val="004002F0"/>
    <w:rsid w:val="0040038C"/>
    <w:rsid w:val="004007BC"/>
    <w:rsid w:val="00402ECC"/>
    <w:rsid w:val="004060DC"/>
    <w:rsid w:val="00407268"/>
    <w:rsid w:val="004109FB"/>
    <w:rsid w:val="00416628"/>
    <w:rsid w:val="004227F0"/>
    <w:rsid w:val="00424AE9"/>
    <w:rsid w:val="00431374"/>
    <w:rsid w:val="0043202C"/>
    <w:rsid w:val="004334DD"/>
    <w:rsid w:val="0043445E"/>
    <w:rsid w:val="00436E25"/>
    <w:rsid w:val="00440CAB"/>
    <w:rsid w:val="0044327F"/>
    <w:rsid w:val="00444F58"/>
    <w:rsid w:val="00445202"/>
    <w:rsid w:val="00453561"/>
    <w:rsid w:val="0045721F"/>
    <w:rsid w:val="004606BE"/>
    <w:rsid w:val="004611C6"/>
    <w:rsid w:val="00464B9C"/>
    <w:rsid w:val="004665B9"/>
    <w:rsid w:val="00467293"/>
    <w:rsid w:val="00467E8E"/>
    <w:rsid w:val="00470173"/>
    <w:rsid w:val="004706C1"/>
    <w:rsid w:val="004756A7"/>
    <w:rsid w:val="00476ADC"/>
    <w:rsid w:val="004776EF"/>
    <w:rsid w:val="00477BEE"/>
    <w:rsid w:val="00480EE2"/>
    <w:rsid w:val="0048248A"/>
    <w:rsid w:val="00484D79"/>
    <w:rsid w:val="004854B3"/>
    <w:rsid w:val="00490D9E"/>
    <w:rsid w:val="00490F1B"/>
    <w:rsid w:val="0049166A"/>
    <w:rsid w:val="004928BA"/>
    <w:rsid w:val="004937E4"/>
    <w:rsid w:val="0049417D"/>
    <w:rsid w:val="0049487E"/>
    <w:rsid w:val="004950DA"/>
    <w:rsid w:val="00497E71"/>
    <w:rsid w:val="004A064E"/>
    <w:rsid w:val="004A247A"/>
    <w:rsid w:val="004A3625"/>
    <w:rsid w:val="004A397B"/>
    <w:rsid w:val="004A4C3C"/>
    <w:rsid w:val="004B0A5F"/>
    <w:rsid w:val="004B1CE1"/>
    <w:rsid w:val="004B3015"/>
    <w:rsid w:val="004B4BE8"/>
    <w:rsid w:val="004B6719"/>
    <w:rsid w:val="004B679D"/>
    <w:rsid w:val="004C00A5"/>
    <w:rsid w:val="004C1148"/>
    <w:rsid w:val="004C18F6"/>
    <w:rsid w:val="004C3A52"/>
    <w:rsid w:val="004C5B02"/>
    <w:rsid w:val="004D5DF4"/>
    <w:rsid w:val="004D6CFE"/>
    <w:rsid w:val="004D6EA6"/>
    <w:rsid w:val="004E65E8"/>
    <w:rsid w:val="004E7370"/>
    <w:rsid w:val="004F450F"/>
    <w:rsid w:val="00502BB9"/>
    <w:rsid w:val="0050405D"/>
    <w:rsid w:val="00504E14"/>
    <w:rsid w:val="00512AFB"/>
    <w:rsid w:val="00516719"/>
    <w:rsid w:val="005200D1"/>
    <w:rsid w:val="0052376F"/>
    <w:rsid w:val="00523835"/>
    <w:rsid w:val="005310A3"/>
    <w:rsid w:val="005353F8"/>
    <w:rsid w:val="00535A51"/>
    <w:rsid w:val="00547B16"/>
    <w:rsid w:val="00560E55"/>
    <w:rsid w:val="00564FB9"/>
    <w:rsid w:val="00565ECA"/>
    <w:rsid w:val="00571C81"/>
    <w:rsid w:val="00572422"/>
    <w:rsid w:val="0057295F"/>
    <w:rsid w:val="00574CBA"/>
    <w:rsid w:val="0057513E"/>
    <w:rsid w:val="005752FE"/>
    <w:rsid w:val="00582E37"/>
    <w:rsid w:val="005834FF"/>
    <w:rsid w:val="00584B8F"/>
    <w:rsid w:val="005852D9"/>
    <w:rsid w:val="00585304"/>
    <w:rsid w:val="005876A6"/>
    <w:rsid w:val="005878A4"/>
    <w:rsid w:val="00594666"/>
    <w:rsid w:val="00596415"/>
    <w:rsid w:val="00597771"/>
    <w:rsid w:val="005A041A"/>
    <w:rsid w:val="005A432F"/>
    <w:rsid w:val="005A47D7"/>
    <w:rsid w:val="005B2725"/>
    <w:rsid w:val="005B2F26"/>
    <w:rsid w:val="005B6F2F"/>
    <w:rsid w:val="005C0557"/>
    <w:rsid w:val="005C604C"/>
    <w:rsid w:val="005C6FC0"/>
    <w:rsid w:val="005D3A87"/>
    <w:rsid w:val="005D3FD6"/>
    <w:rsid w:val="005D5D24"/>
    <w:rsid w:val="005E0EB3"/>
    <w:rsid w:val="005E1CE3"/>
    <w:rsid w:val="005E1DE6"/>
    <w:rsid w:val="005E6E24"/>
    <w:rsid w:val="005F0B9D"/>
    <w:rsid w:val="005F1543"/>
    <w:rsid w:val="005F2E45"/>
    <w:rsid w:val="005F6DFD"/>
    <w:rsid w:val="006067DC"/>
    <w:rsid w:val="00614163"/>
    <w:rsid w:val="006179E4"/>
    <w:rsid w:val="00624DC9"/>
    <w:rsid w:val="00626C74"/>
    <w:rsid w:val="006405DC"/>
    <w:rsid w:val="00641284"/>
    <w:rsid w:val="006477EB"/>
    <w:rsid w:val="0065255C"/>
    <w:rsid w:val="00653EFE"/>
    <w:rsid w:val="00656939"/>
    <w:rsid w:val="006634BF"/>
    <w:rsid w:val="00665583"/>
    <w:rsid w:val="006746DB"/>
    <w:rsid w:val="00677257"/>
    <w:rsid w:val="006772F5"/>
    <w:rsid w:val="006823E2"/>
    <w:rsid w:val="00682690"/>
    <w:rsid w:val="00684252"/>
    <w:rsid w:val="00685443"/>
    <w:rsid w:val="006856BF"/>
    <w:rsid w:val="00686E75"/>
    <w:rsid w:val="00690E4B"/>
    <w:rsid w:val="00691B2D"/>
    <w:rsid w:val="00693A0C"/>
    <w:rsid w:val="006A2A42"/>
    <w:rsid w:val="006C1912"/>
    <w:rsid w:val="006C225A"/>
    <w:rsid w:val="006C2594"/>
    <w:rsid w:val="006C3934"/>
    <w:rsid w:val="006C3F97"/>
    <w:rsid w:val="006C625C"/>
    <w:rsid w:val="006D6970"/>
    <w:rsid w:val="006D7C3C"/>
    <w:rsid w:val="006D7C69"/>
    <w:rsid w:val="006E364E"/>
    <w:rsid w:val="006E366E"/>
    <w:rsid w:val="006E44C9"/>
    <w:rsid w:val="006E7743"/>
    <w:rsid w:val="006E77BD"/>
    <w:rsid w:val="006F087B"/>
    <w:rsid w:val="006F1F8E"/>
    <w:rsid w:val="006F2C4C"/>
    <w:rsid w:val="006F5B28"/>
    <w:rsid w:val="006F69B1"/>
    <w:rsid w:val="006F7379"/>
    <w:rsid w:val="007044DC"/>
    <w:rsid w:val="00706646"/>
    <w:rsid w:val="00713305"/>
    <w:rsid w:val="00714A1F"/>
    <w:rsid w:val="00715E20"/>
    <w:rsid w:val="007225F4"/>
    <w:rsid w:val="00722C8F"/>
    <w:rsid w:val="0072437F"/>
    <w:rsid w:val="00727518"/>
    <w:rsid w:val="00730F47"/>
    <w:rsid w:val="007326B4"/>
    <w:rsid w:val="00733905"/>
    <w:rsid w:val="0073427C"/>
    <w:rsid w:val="00745ABF"/>
    <w:rsid w:val="007508A7"/>
    <w:rsid w:val="0076729D"/>
    <w:rsid w:val="00767B51"/>
    <w:rsid w:val="00770251"/>
    <w:rsid w:val="00771DAF"/>
    <w:rsid w:val="00773B36"/>
    <w:rsid w:val="00774D61"/>
    <w:rsid w:val="00775E9B"/>
    <w:rsid w:val="00776F9F"/>
    <w:rsid w:val="007774D8"/>
    <w:rsid w:val="00780655"/>
    <w:rsid w:val="007813BB"/>
    <w:rsid w:val="00784725"/>
    <w:rsid w:val="007848A2"/>
    <w:rsid w:val="007851F1"/>
    <w:rsid w:val="00786341"/>
    <w:rsid w:val="0078672E"/>
    <w:rsid w:val="007947FC"/>
    <w:rsid w:val="00794F24"/>
    <w:rsid w:val="00796D1A"/>
    <w:rsid w:val="00797416"/>
    <w:rsid w:val="007A035A"/>
    <w:rsid w:val="007A1BEF"/>
    <w:rsid w:val="007A2D3D"/>
    <w:rsid w:val="007B0B70"/>
    <w:rsid w:val="007B3B9E"/>
    <w:rsid w:val="007B426B"/>
    <w:rsid w:val="007B49AC"/>
    <w:rsid w:val="007B5E48"/>
    <w:rsid w:val="007B60B2"/>
    <w:rsid w:val="007C0611"/>
    <w:rsid w:val="007C115D"/>
    <w:rsid w:val="007C20D6"/>
    <w:rsid w:val="007C3908"/>
    <w:rsid w:val="007C44B3"/>
    <w:rsid w:val="007C517C"/>
    <w:rsid w:val="007C77C3"/>
    <w:rsid w:val="007D04A2"/>
    <w:rsid w:val="007D160E"/>
    <w:rsid w:val="007D209C"/>
    <w:rsid w:val="007D4C9E"/>
    <w:rsid w:val="007E1580"/>
    <w:rsid w:val="007E4351"/>
    <w:rsid w:val="007F2E13"/>
    <w:rsid w:val="007F4596"/>
    <w:rsid w:val="007F71C2"/>
    <w:rsid w:val="00802996"/>
    <w:rsid w:val="0080389C"/>
    <w:rsid w:val="008070E3"/>
    <w:rsid w:val="00813412"/>
    <w:rsid w:val="00813441"/>
    <w:rsid w:val="00817653"/>
    <w:rsid w:val="00817F5A"/>
    <w:rsid w:val="0082089A"/>
    <w:rsid w:val="0082342B"/>
    <w:rsid w:val="008240BD"/>
    <w:rsid w:val="00824760"/>
    <w:rsid w:val="00824AEB"/>
    <w:rsid w:val="00825EC7"/>
    <w:rsid w:val="008275AA"/>
    <w:rsid w:val="008276B6"/>
    <w:rsid w:val="008279AB"/>
    <w:rsid w:val="0083069B"/>
    <w:rsid w:val="00833C7F"/>
    <w:rsid w:val="0083796E"/>
    <w:rsid w:val="00840903"/>
    <w:rsid w:val="008410EC"/>
    <w:rsid w:val="00841B85"/>
    <w:rsid w:val="00841CEB"/>
    <w:rsid w:val="00847560"/>
    <w:rsid w:val="00852C75"/>
    <w:rsid w:val="00852FC7"/>
    <w:rsid w:val="00862EB2"/>
    <w:rsid w:val="00870FE5"/>
    <w:rsid w:val="008722A0"/>
    <w:rsid w:val="00874997"/>
    <w:rsid w:val="00877963"/>
    <w:rsid w:val="00882929"/>
    <w:rsid w:val="00882A39"/>
    <w:rsid w:val="00882CE6"/>
    <w:rsid w:val="00884230"/>
    <w:rsid w:val="00884611"/>
    <w:rsid w:val="008856B6"/>
    <w:rsid w:val="00885F79"/>
    <w:rsid w:val="008865FE"/>
    <w:rsid w:val="0089159C"/>
    <w:rsid w:val="00892BF0"/>
    <w:rsid w:val="00894455"/>
    <w:rsid w:val="00896D33"/>
    <w:rsid w:val="008A3A2A"/>
    <w:rsid w:val="008A7C17"/>
    <w:rsid w:val="008B0C61"/>
    <w:rsid w:val="008B20BD"/>
    <w:rsid w:val="008B2B42"/>
    <w:rsid w:val="008B59F4"/>
    <w:rsid w:val="008C182F"/>
    <w:rsid w:val="008C3FB3"/>
    <w:rsid w:val="008C4BD3"/>
    <w:rsid w:val="008D4219"/>
    <w:rsid w:val="008D4C43"/>
    <w:rsid w:val="008E05A6"/>
    <w:rsid w:val="008E2CEF"/>
    <w:rsid w:val="008E710D"/>
    <w:rsid w:val="008F1A3F"/>
    <w:rsid w:val="008F34CF"/>
    <w:rsid w:val="008F4B41"/>
    <w:rsid w:val="008F67FC"/>
    <w:rsid w:val="008F6C49"/>
    <w:rsid w:val="008F7A84"/>
    <w:rsid w:val="008F7EA4"/>
    <w:rsid w:val="0090017D"/>
    <w:rsid w:val="00901974"/>
    <w:rsid w:val="00903F6D"/>
    <w:rsid w:val="00905D54"/>
    <w:rsid w:val="00907170"/>
    <w:rsid w:val="00910C23"/>
    <w:rsid w:val="00911383"/>
    <w:rsid w:val="00912DE1"/>
    <w:rsid w:val="0092118E"/>
    <w:rsid w:val="00924547"/>
    <w:rsid w:val="009246A1"/>
    <w:rsid w:val="0092636B"/>
    <w:rsid w:val="0093356E"/>
    <w:rsid w:val="00934B3A"/>
    <w:rsid w:val="00934C04"/>
    <w:rsid w:val="00936EE2"/>
    <w:rsid w:val="00942497"/>
    <w:rsid w:val="00942BC5"/>
    <w:rsid w:val="009455C8"/>
    <w:rsid w:val="00946C7D"/>
    <w:rsid w:val="009474CE"/>
    <w:rsid w:val="00960D4B"/>
    <w:rsid w:val="0096376F"/>
    <w:rsid w:val="00963A6B"/>
    <w:rsid w:val="00965901"/>
    <w:rsid w:val="0096770D"/>
    <w:rsid w:val="00972267"/>
    <w:rsid w:val="009735DF"/>
    <w:rsid w:val="009738B4"/>
    <w:rsid w:val="00974AE2"/>
    <w:rsid w:val="00975CFA"/>
    <w:rsid w:val="00975EA8"/>
    <w:rsid w:val="00976AD6"/>
    <w:rsid w:val="00976FDC"/>
    <w:rsid w:val="00981D76"/>
    <w:rsid w:val="00983B6A"/>
    <w:rsid w:val="009865F6"/>
    <w:rsid w:val="00992123"/>
    <w:rsid w:val="009A023D"/>
    <w:rsid w:val="009A32A9"/>
    <w:rsid w:val="009A4A69"/>
    <w:rsid w:val="009A4F8A"/>
    <w:rsid w:val="009B238D"/>
    <w:rsid w:val="009B3AE7"/>
    <w:rsid w:val="009B7241"/>
    <w:rsid w:val="009C166B"/>
    <w:rsid w:val="009C4DD1"/>
    <w:rsid w:val="009C6C5E"/>
    <w:rsid w:val="009D26AA"/>
    <w:rsid w:val="009D3D12"/>
    <w:rsid w:val="009D5C69"/>
    <w:rsid w:val="009D6B0F"/>
    <w:rsid w:val="009E0700"/>
    <w:rsid w:val="009E080F"/>
    <w:rsid w:val="009E2E10"/>
    <w:rsid w:val="009E6595"/>
    <w:rsid w:val="009F6185"/>
    <w:rsid w:val="009F702C"/>
    <w:rsid w:val="00A000B7"/>
    <w:rsid w:val="00A032C0"/>
    <w:rsid w:val="00A0383C"/>
    <w:rsid w:val="00A05E22"/>
    <w:rsid w:val="00A0692D"/>
    <w:rsid w:val="00A100D4"/>
    <w:rsid w:val="00A10CCD"/>
    <w:rsid w:val="00A11743"/>
    <w:rsid w:val="00A1296E"/>
    <w:rsid w:val="00A1394D"/>
    <w:rsid w:val="00A147F2"/>
    <w:rsid w:val="00A16427"/>
    <w:rsid w:val="00A2258D"/>
    <w:rsid w:val="00A233E3"/>
    <w:rsid w:val="00A2370E"/>
    <w:rsid w:val="00A33403"/>
    <w:rsid w:val="00A350A4"/>
    <w:rsid w:val="00A35793"/>
    <w:rsid w:val="00A35E8C"/>
    <w:rsid w:val="00A36476"/>
    <w:rsid w:val="00A36BED"/>
    <w:rsid w:val="00A40DCF"/>
    <w:rsid w:val="00A41240"/>
    <w:rsid w:val="00A452ED"/>
    <w:rsid w:val="00A475C1"/>
    <w:rsid w:val="00A47CD1"/>
    <w:rsid w:val="00A47CF0"/>
    <w:rsid w:val="00A522D8"/>
    <w:rsid w:val="00A52D00"/>
    <w:rsid w:val="00A5652D"/>
    <w:rsid w:val="00A57322"/>
    <w:rsid w:val="00A57808"/>
    <w:rsid w:val="00A60C6F"/>
    <w:rsid w:val="00A72905"/>
    <w:rsid w:val="00A74D07"/>
    <w:rsid w:val="00A770EF"/>
    <w:rsid w:val="00A80592"/>
    <w:rsid w:val="00A80BEE"/>
    <w:rsid w:val="00A82994"/>
    <w:rsid w:val="00A90730"/>
    <w:rsid w:val="00A9623C"/>
    <w:rsid w:val="00A97086"/>
    <w:rsid w:val="00AA07C2"/>
    <w:rsid w:val="00AA07E0"/>
    <w:rsid w:val="00AA17C9"/>
    <w:rsid w:val="00AA43E4"/>
    <w:rsid w:val="00AB0E22"/>
    <w:rsid w:val="00AB49D6"/>
    <w:rsid w:val="00AB73D2"/>
    <w:rsid w:val="00AC2304"/>
    <w:rsid w:val="00AC413A"/>
    <w:rsid w:val="00AC5875"/>
    <w:rsid w:val="00AC5A5E"/>
    <w:rsid w:val="00AC5D46"/>
    <w:rsid w:val="00AD2755"/>
    <w:rsid w:val="00AD7E14"/>
    <w:rsid w:val="00AE06B1"/>
    <w:rsid w:val="00AE1B44"/>
    <w:rsid w:val="00AE46FC"/>
    <w:rsid w:val="00AF130C"/>
    <w:rsid w:val="00AF2D2D"/>
    <w:rsid w:val="00AF36A8"/>
    <w:rsid w:val="00AF38A7"/>
    <w:rsid w:val="00AF5356"/>
    <w:rsid w:val="00AF6911"/>
    <w:rsid w:val="00B0418A"/>
    <w:rsid w:val="00B054F9"/>
    <w:rsid w:val="00B05A82"/>
    <w:rsid w:val="00B07B26"/>
    <w:rsid w:val="00B12AC3"/>
    <w:rsid w:val="00B13D86"/>
    <w:rsid w:val="00B14AB4"/>
    <w:rsid w:val="00B218C8"/>
    <w:rsid w:val="00B229C7"/>
    <w:rsid w:val="00B22E7C"/>
    <w:rsid w:val="00B23A3E"/>
    <w:rsid w:val="00B2586E"/>
    <w:rsid w:val="00B311A8"/>
    <w:rsid w:val="00B32AB4"/>
    <w:rsid w:val="00B331E0"/>
    <w:rsid w:val="00B3631B"/>
    <w:rsid w:val="00B371DE"/>
    <w:rsid w:val="00B40765"/>
    <w:rsid w:val="00B45AFA"/>
    <w:rsid w:val="00B502FD"/>
    <w:rsid w:val="00B50918"/>
    <w:rsid w:val="00B5402F"/>
    <w:rsid w:val="00B55C05"/>
    <w:rsid w:val="00B55C9C"/>
    <w:rsid w:val="00B61123"/>
    <w:rsid w:val="00B62F1C"/>
    <w:rsid w:val="00B6754F"/>
    <w:rsid w:val="00B709EF"/>
    <w:rsid w:val="00B725A6"/>
    <w:rsid w:val="00B72EC1"/>
    <w:rsid w:val="00B74D62"/>
    <w:rsid w:val="00B772BB"/>
    <w:rsid w:val="00B864BF"/>
    <w:rsid w:val="00B925F2"/>
    <w:rsid w:val="00B933A8"/>
    <w:rsid w:val="00B9626A"/>
    <w:rsid w:val="00B972EF"/>
    <w:rsid w:val="00BA1121"/>
    <w:rsid w:val="00BA571B"/>
    <w:rsid w:val="00BA7B22"/>
    <w:rsid w:val="00BB5048"/>
    <w:rsid w:val="00BB7D37"/>
    <w:rsid w:val="00BC08BE"/>
    <w:rsid w:val="00BC0D9D"/>
    <w:rsid w:val="00BC5136"/>
    <w:rsid w:val="00BD6C66"/>
    <w:rsid w:val="00BE1BFD"/>
    <w:rsid w:val="00BE2506"/>
    <w:rsid w:val="00BE2A3B"/>
    <w:rsid w:val="00BE4EC9"/>
    <w:rsid w:val="00BE71AA"/>
    <w:rsid w:val="00BF2191"/>
    <w:rsid w:val="00BF2F9D"/>
    <w:rsid w:val="00C016D8"/>
    <w:rsid w:val="00C0625A"/>
    <w:rsid w:val="00C07775"/>
    <w:rsid w:val="00C11D5D"/>
    <w:rsid w:val="00C1203E"/>
    <w:rsid w:val="00C14EF7"/>
    <w:rsid w:val="00C214D1"/>
    <w:rsid w:val="00C272BD"/>
    <w:rsid w:val="00C31D80"/>
    <w:rsid w:val="00C33FF8"/>
    <w:rsid w:val="00C4361E"/>
    <w:rsid w:val="00C45A9C"/>
    <w:rsid w:val="00C47E82"/>
    <w:rsid w:val="00C50110"/>
    <w:rsid w:val="00C546EF"/>
    <w:rsid w:val="00C571AD"/>
    <w:rsid w:val="00C614C5"/>
    <w:rsid w:val="00C629C9"/>
    <w:rsid w:val="00C641EA"/>
    <w:rsid w:val="00C80F1D"/>
    <w:rsid w:val="00C813EA"/>
    <w:rsid w:val="00C82AE6"/>
    <w:rsid w:val="00C8388D"/>
    <w:rsid w:val="00C9012D"/>
    <w:rsid w:val="00C902C1"/>
    <w:rsid w:val="00C9516F"/>
    <w:rsid w:val="00C95464"/>
    <w:rsid w:val="00CA0A2E"/>
    <w:rsid w:val="00CB14A2"/>
    <w:rsid w:val="00CB2335"/>
    <w:rsid w:val="00CB29A9"/>
    <w:rsid w:val="00CB3258"/>
    <w:rsid w:val="00CB6CCA"/>
    <w:rsid w:val="00CB73AC"/>
    <w:rsid w:val="00CC01C3"/>
    <w:rsid w:val="00CC15EE"/>
    <w:rsid w:val="00CC1ED6"/>
    <w:rsid w:val="00CC2A63"/>
    <w:rsid w:val="00CC421A"/>
    <w:rsid w:val="00CC6202"/>
    <w:rsid w:val="00CC773A"/>
    <w:rsid w:val="00CD0990"/>
    <w:rsid w:val="00CD0C76"/>
    <w:rsid w:val="00CD0FB3"/>
    <w:rsid w:val="00CD1726"/>
    <w:rsid w:val="00CD2140"/>
    <w:rsid w:val="00CD44C4"/>
    <w:rsid w:val="00CD7E02"/>
    <w:rsid w:val="00CE034C"/>
    <w:rsid w:val="00CF11BF"/>
    <w:rsid w:val="00CF1907"/>
    <w:rsid w:val="00CF235D"/>
    <w:rsid w:val="00CF344B"/>
    <w:rsid w:val="00CF3623"/>
    <w:rsid w:val="00CF60AA"/>
    <w:rsid w:val="00D02610"/>
    <w:rsid w:val="00D05EC8"/>
    <w:rsid w:val="00D06A11"/>
    <w:rsid w:val="00D130CD"/>
    <w:rsid w:val="00D130D0"/>
    <w:rsid w:val="00D1392E"/>
    <w:rsid w:val="00D13DB7"/>
    <w:rsid w:val="00D14EAB"/>
    <w:rsid w:val="00D15BB4"/>
    <w:rsid w:val="00D20193"/>
    <w:rsid w:val="00D261C3"/>
    <w:rsid w:val="00D27638"/>
    <w:rsid w:val="00D276FF"/>
    <w:rsid w:val="00D27C19"/>
    <w:rsid w:val="00D31161"/>
    <w:rsid w:val="00D36BC7"/>
    <w:rsid w:val="00D36DFD"/>
    <w:rsid w:val="00D37A80"/>
    <w:rsid w:val="00D41ECE"/>
    <w:rsid w:val="00D41FBA"/>
    <w:rsid w:val="00D4290B"/>
    <w:rsid w:val="00D46212"/>
    <w:rsid w:val="00D4631F"/>
    <w:rsid w:val="00D6197A"/>
    <w:rsid w:val="00D62E02"/>
    <w:rsid w:val="00D67EBD"/>
    <w:rsid w:val="00D70797"/>
    <w:rsid w:val="00D76F51"/>
    <w:rsid w:val="00D841B7"/>
    <w:rsid w:val="00D84AE9"/>
    <w:rsid w:val="00D86706"/>
    <w:rsid w:val="00D94CED"/>
    <w:rsid w:val="00D97D22"/>
    <w:rsid w:val="00DA4C4D"/>
    <w:rsid w:val="00DA57D6"/>
    <w:rsid w:val="00DA585B"/>
    <w:rsid w:val="00DA59DA"/>
    <w:rsid w:val="00DA6469"/>
    <w:rsid w:val="00DA70D4"/>
    <w:rsid w:val="00DA754A"/>
    <w:rsid w:val="00DA7FCB"/>
    <w:rsid w:val="00DB42B9"/>
    <w:rsid w:val="00DB7386"/>
    <w:rsid w:val="00DC126D"/>
    <w:rsid w:val="00DC2FE4"/>
    <w:rsid w:val="00DC324A"/>
    <w:rsid w:val="00DD3C0F"/>
    <w:rsid w:val="00DD44C5"/>
    <w:rsid w:val="00DD4795"/>
    <w:rsid w:val="00DD4D9B"/>
    <w:rsid w:val="00DE0E71"/>
    <w:rsid w:val="00DE1132"/>
    <w:rsid w:val="00DE219E"/>
    <w:rsid w:val="00DE2D44"/>
    <w:rsid w:val="00DE6D13"/>
    <w:rsid w:val="00DE6F90"/>
    <w:rsid w:val="00DE78E0"/>
    <w:rsid w:val="00DF09D5"/>
    <w:rsid w:val="00DF7E77"/>
    <w:rsid w:val="00E173B2"/>
    <w:rsid w:val="00E20444"/>
    <w:rsid w:val="00E21466"/>
    <w:rsid w:val="00E21D90"/>
    <w:rsid w:val="00E27CF0"/>
    <w:rsid w:val="00E32637"/>
    <w:rsid w:val="00E36DA2"/>
    <w:rsid w:val="00E37DF5"/>
    <w:rsid w:val="00E417CF"/>
    <w:rsid w:val="00E4189E"/>
    <w:rsid w:val="00E43A25"/>
    <w:rsid w:val="00E4426F"/>
    <w:rsid w:val="00E456AB"/>
    <w:rsid w:val="00E47043"/>
    <w:rsid w:val="00E50034"/>
    <w:rsid w:val="00E50964"/>
    <w:rsid w:val="00E639C3"/>
    <w:rsid w:val="00E64957"/>
    <w:rsid w:val="00E6525F"/>
    <w:rsid w:val="00E6765B"/>
    <w:rsid w:val="00E70580"/>
    <w:rsid w:val="00E72D05"/>
    <w:rsid w:val="00E73245"/>
    <w:rsid w:val="00E80F2D"/>
    <w:rsid w:val="00E90EBA"/>
    <w:rsid w:val="00E933B3"/>
    <w:rsid w:val="00E94A42"/>
    <w:rsid w:val="00EA0FC3"/>
    <w:rsid w:val="00EA3D54"/>
    <w:rsid w:val="00EB2186"/>
    <w:rsid w:val="00EB3183"/>
    <w:rsid w:val="00EB4F25"/>
    <w:rsid w:val="00EC21E0"/>
    <w:rsid w:val="00EC228F"/>
    <w:rsid w:val="00EC433F"/>
    <w:rsid w:val="00EC5503"/>
    <w:rsid w:val="00ED0836"/>
    <w:rsid w:val="00ED2D61"/>
    <w:rsid w:val="00ED385D"/>
    <w:rsid w:val="00EE0016"/>
    <w:rsid w:val="00EE20B7"/>
    <w:rsid w:val="00EE50AF"/>
    <w:rsid w:val="00EE7C3D"/>
    <w:rsid w:val="00EE7F35"/>
    <w:rsid w:val="00EF019B"/>
    <w:rsid w:val="00EF1C3B"/>
    <w:rsid w:val="00EF1DD3"/>
    <w:rsid w:val="00EF3337"/>
    <w:rsid w:val="00EF5BAA"/>
    <w:rsid w:val="00EF644C"/>
    <w:rsid w:val="00F03443"/>
    <w:rsid w:val="00F04DFE"/>
    <w:rsid w:val="00F054CF"/>
    <w:rsid w:val="00F10258"/>
    <w:rsid w:val="00F11E36"/>
    <w:rsid w:val="00F121E4"/>
    <w:rsid w:val="00F124CE"/>
    <w:rsid w:val="00F12603"/>
    <w:rsid w:val="00F129A0"/>
    <w:rsid w:val="00F145C1"/>
    <w:rsid w:val="00F153E4"/>
    <w:rsid w:val="00F17530"/>
    <w:rsid w:val="00F17E1E"/>
    <w:rsid w:val="00F20276"/>
    <w:rsid w:val="00F203C5"/>
    <w:rsid w:val="00F212B6"/>
    <w:rsid w:val="00F23E43"/>
    <w:rsid w:val="00F252E5"/>
    <w:rsid w:val="00F3339A"/>
    <w:rsid w:val="00F3394D"/>
    <w:rsid w:val="00F34E21"/>
    <w:rsid w:val="00F35BD7"/>
    <w:rsid w:val="00F360B7"/>
    <w:rsid w:val="00F3613D"/>
    <w:rsid w:val="00F403C8"/>
    <w:rsid w:val="00F42F97"/>
    <w:rsid w:val="00F43DE9"/>
    <w:rsid w:val="00F4433A"/>
    <w:rsid w:val="00F447D7"/>
    <w:rsid w:val="00F477E6"/>
    <w:rsid w:val="00F50575"/>
    <w:rsid w:val="00F50B0E"/>
    <w:rsid w:val="00F53922"/>
    <w:rsid w:val="00F53B72"/>
    <w:rsid w:val="00F6392B"/>
    <w:rsid w:val="00F65B18"/>
    <w:rsid w:val="00F7375C"/>
    <w:rsid w:val="00F74291"/>
    <w:rsid w:val="00F7577D"/>
    <w:rsid w:val="00F810AA"/>
    <w:rsid w:val="00F828A4"/>
    <w:rsid w:val="00F85878"/>
    <w:rsid w:val="00F87470"/>
    <w:rsid w:val="00F91E9E"/>
    <w:rsid w:val="00F93D78"/>
    <w:rsid w:val="00F943D2"/>
    <w:rsid w:val="00F95632"/>
    <w:rsid w:val="00F95FAB"/>
    <w:rsid w:val="00F96CE6"/>
    <w:rsid w:val="00F97BA5"/>
    <w:rsid w:val="00FA0106"/>
    <w:rsid w:val="00FA4215"/>
    <w:rsid w:val="00FA49BF"/>
    <w:rsid w:val="00FA5046"/>
    <w:rsid w:val="00FA5178"/>
    <w:rsid w:val="00FB16F9"/>
    <w:rsid w:val="00FC2E9A"/>
    <w:rsid w:val="00FC38C6"/>
    <w:rsid w:val="00FC64F1"/>
    <w:rsid w:val="00FC6DAB"/>
    <w:rsid w:val="00FD0163"/>
    <w:rsid w:val="00FD2122"/>
    <w:rsid w:val="00FD32E0"/>
    <w:rsid w:val="00FE071D"/>
    <w:rsid w:val="00FE276F"/>
    <w:rsid w:val="00FE3C95"/>
    <w:rsid w:val="00FE5417"/>
    <w:rsid w:val="00FF33C4"/>
    <w:rsid w:val="00FF533A"/>
    <w:rsid w:val="125102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53CC7"/>
  <w15:docId w15:val="{7B078BF5-635A-4EE0-A960-0975A33C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iPriority="0" w:unhideWhenUsed="1"/>
    <w:lsdException w:name="List Bullet 4" w:semiHidden="1" w:unhideWhenUsed="1"/>
    <w:lsdException w:name="List Bullet 5" w:semiHidden="1" w:unhideWhenUsed="1"/>
    <w:lsdException w:name="List Number 2" w:qFormat="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qFormat="1"/>
    <w:lsdException w:name="List Continue 2" w:qFormat="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uiPriority="0"/>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C9"/>
    <w:pPr>
      <w:spacing w:before="240"/>
    </w:pPr>
  </w:style>
  <w:style w:type="paragraph" w:styleId="Heading1">
    <w:name w:val="heading 1"/>
    <w:basedOn w:val="Normal"/>
    <w:next w:val="Normal"/>
    <w:link w:val="Heading1Char"/>
    <w:autoRedefine/>
    <w:qFormat/>
    <w:rsid w:val="00B22E7C"/>
    <w:pPr>
      <w:keepNext/>
      <w:keepLines/>
      <w:spacing w:before="120" w:after="240"/>
      <w:outlineLvl w:val="0"/>
    </w:pPr>
    <w:rPr>
      <w:rFonts w:ascii="Corbel" w:eastAsiaTheme="majorEastAsia" w:hAnsi="Corbel" w:cstheme="majorBidi"/>
      <w:b/>
      <w:bCs/>
      <w:sz w:val="28"/>
      <w:szCs w:val="24"/>
      <w:lang w:val="en-GB"/>
    </w:rPr>
  </w:style>
  <w:style w:type="paragraph" w:styleId="Heading2">
    <w:name w:val="heading 2"/>
    <w:basedOn w:val="Normal"/>
    <w:next w:val="Normal"/>
    <w:link w:val="Heading2Char"/>
    <w:autoRedefine/>
    <w:qFormat/>
    <w:rsid w:val="00B22E7C"/>
    <w:pPr>
      <w:keepNext/>
      <w:keepLines/>
      <w:spacing w:before="120" w:after="120"/>
      <w:ind w:left="576" w:hanging="576"/>
      <w:outlineLvl w:val="1"/>
    </w:pPr>
    <w:rPr>
      <w:rFonts w:ascii="Corbel" w:eastAsiaTheme="majorEastAsia" w:hAnsi="Corbel" w:cstheme="majorBidi"/>
      <w:b/>
      <w:bCs/>
      <w:sz w:val="24"/>
      <w:szCs w:val="26"/>
      <w:lang w:val="en-GB"/>
    </w:rPr>
  </w:style>
  <w:style w:type="paragraph" w:styleId="Heading3">
    <w:name w:val="heading 3"/>
    <w:basedOn w:val="Heading2"/>
    <w:next w:val="Normal"/>
    <w:link w:val="Heading3Char"/>
    <w:autoRedefine/>
    <w:qFormat/>
    <w:rsid w:val="00B22E7C"/>
    <w:pPr>
      <w:outlineLvl w:val="2"/>
    </w:pPr>
  </w:style>
  <w:style w:type="paragraph" w:styleId="Heading4">
    <w:name w:val="heading 4"/>
    <w:basedOn w:val="Normal"/>
    <w:next w:val="Normal"/>
    <w:link w:val="Heading4Char"/>
    <w:qFormat/>
    <w:rsid w:val="00B22E7C"/>
    <w:pPr>
      <w:keepNext/>
      <w:keepLines/>
      <w:outlineLvl w:val="3"/>
    </w:pPr>
    <w:rPr>
      <w:rFonts w:ascii="Corbel" w:eastAsiaTheme="majorEastAsia" w:hAnsi="Corbel" w:cstheme="majorBidi"/>
      <w:bCs/>
      <w:i/>
      <w:iCs/>
    </w:rPr>
  </w:style>
  <w:style w:type="paragraph" w:styleId="Heading5">
    <w:name w:val="heading 5"/>
    <w:basedOn w:val="Normal"/>
    <w:next w:val="Normal"/>
    <w:link w:val="Heading5Char"/>
    <w:uiPriority w:val="9"/>
    <w:semiHidden/>
    <w:qFormat/>
    <w:rsid w:val="005C6FC0"/>
    <w:pPr>
      <w:keepNext/>
      <w:keepLines/>
      <w:numPr>
        <w:ilvl w:val="4"/>
        <w:numId w:val="5"/>
      </w:numPr>
      <w:spacing w:before="200"/>
      <w:outlineLvl w:val="4"/>
    </w:pPr>
    <w:rPr>
      <w:rFonts w:asciiTheme="majorHAnsi" w:eastAsiaTheme="majorEastAsia" w:hAnsiTheme="majorHAnsi" w:cstheme="majorBidi"/>
      <w:color w:val="0E4657" w:themeColor="accent1" w:themeShade="7F"/>
    </w:rPr>
  </w:style>
  <w:style w:type="paragraph" w:styleId="Heading6">
    <w:name w:val="heading 6"/>
    <w:basedOn w:val="Normal"/>
    <w:next w:val="Normal"/>
    <w:link w:val="Heading6Char"/>
    <w:uiPriority w:val="9"/>
    <w:semiHidden/>
    <w:unhideWhenUsed/>
    <w:qFormat/>
    <w:rsid w:val="005C6FC0"/>
    <w:pPr>
      <w:keepNext/>
      <w:keepLines/>
      <w:numPr>
        <w:ilvl w:val="5"/>
        <w:numId w:val="5"/>
      </w:numPr>
      <w:spacing w:before="200"/>
      <w:outlineLvl w:val="5"/>
    </w:pPr>
    <w:rPr>
      <w:rFonts w:asciiTheme="majorHAnsi" w:eastAsiaTheme="majorEastAsia" w:hAnsiTheme="majorHAnsi" w:cstheme="majorBidi"/>
      <w:i/>
      <w:iCs/>
      <w:color w:val="0E4657" w:themeColor="accent1" w:themeShade="7F"/>
    </w:rPr>
  </w:style>
  <w:style w:type="paragraph" w:styleId="Heading7">
    <w:name w:val="heading 7"/>
    <w:basedOn w:val="Normal"/>
    <w:next w:val="Normal"/>
    <w:link w:val="Heading7Char"/>
    <w:uiPriority w:val="9"/>
    <w:semiHidden/>
    <w:unhideWhenUsed/>
    <w:qFormat/>
    <w:rsid w:val="005C6FC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6FC0"/>
    <w:pPr>
      <w:keepNext/>
      <w:keepLines/>
      <w:numPr>
        <w:ilvl w:val="7"/>
        <w:numId w:val="5"/>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5C6FC0"/>
    <w:pPr>
      <w:keepNext/>
      <w:keepLines/>
      <w:numPr>
        <w:ilvl w:val="8"/>
        <w:numId w:val="5"/>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32C0"/>
    <w:pPr>
      <w:spacing w:before="0" w:line="150" w:lineRule="exact"/>
      <w:jc w:val="right"/>
    </w:pPr>
    <w:rPr>
      <w:caps/>
      <w:sz w:val="14"/>
    </w:rPr>
  </w:style>
  <w:style w:type="character" w:customStyle="1" w:styleId="HeaderChar">
    <w:name w:val="Header Char"/>
    <w:basedOn w:val="DefaultParagraphFont"/>
    <w:link w:val="Header"/>
    <w:uiPriority w:val="99"/>
    <w:rsid w:val="0092636B"/>
    <w:rPr>
      <w:caps/>
      <w:sz w:val="14"/>
      <w:lang w:val="nl-BE"/>
    </w:rPr>
  </w:style>
  <w:style w:type="character" w:customStyle="1" w:styleId="Heading3Char">
    <w:name w:val="Heading 3 Char"/>
    <w:basedOn w:val="DefaultParagraphFont"/>
    <w:link w:val="Heading3"/>
    <w:rsid w:val="00B22E7C"/>
    <w:rPr>
      <w:rFonts w:ascii="Corbel" w:eastAsiaTheme="majorEastAsia" w:hAnsi="Corbel" w:cstheme="majorBidi"/>
      <w:b/>
      <w:bCs/>
      <w:sz w:val="24"/>
      <w:szCs w:val="26"/>
      <w:lang w:val="en-GB"/>
    </w:rPr>
  </w:style>
  <w:style w:type="paragraph" w:styleId="Title">
    <w:name w:val="Title"/>
    <w:basedOn w:val="Heading1"/>
    <w:next w:val="Normal"/>
    <w:link w:val="TitleChar"/>
    <w:uiPriority w:val="10"/>
    <w:rsid w:val="005876A6"/>
    <w:pPr>
      <w:spacing w:before="0" w:after="0"/>
    </w:pPr>
  </w:style>
  <w:style w:type="paragraph" w:styleId="BalloonText">
    <w:name w:val="Balloon Text"/>
    <w:basedOn w:val="Normal"/>
    <w:link w:val="BalloonTextChar"/>
    <w:uiPriority w:val="99"/>
    <w:semiHidden/>
    <w:unhideWhenUsed/>
    <w:rsid w:val="004950DA"/>
    <w:rPr>
      <w:rFonts w:ascii="Tahoma" w:hAnsi="Tahoma" w:cs="Tahoma"/>
      <w:sz w:val="16"/>
      <w:szCs w:val="16"/>
    </w:rPr>
  </w:style>
  <w:style w:type="character" w:customStyle="1" w:styleId="BalloonTextChar">
    <w:name w:val="Balloon Text Char"/>
    <w:basedOn w:val="DefaultParagraphFont"/>
    <w:link w:val="BalloonText"/>
    <w:uiPriority w:val="99"/>
    <w:semiHidden/>
    <w:rsid w:val="004950DA"/>
    <w:rPr>
      <w:rFonts w:ascii="Tahoma" w:hAnsi="Tahoma" w:cs="Tahoma"/>
      <w:sz w:val="16"/>
      <w:szCs w:val="16"/>
    </w:rPr>
  </w:style>
  <w:style w:type="character" w:customStyle="1" w:styleId="Heading1Char">
    <w:name w:val="Heading 1 Char"/>
    <w:basedOn w:val="DefaultParagraphFont"/>
    <w:link w:val="Heading1"/>
    <w:rsid w:val="00F10258"/>
    <w:rPr>
      <w:rFonts w:ascii="Corbel" w:eastAsiaTheme="majorEastAsia" w:hAnsi="Corbel" w:cstheme="majorBidi"/>
      <w:b/>
      <w:bCs/>
      <w:sz w:val="28"/>
      <w:szCs w:val="24"/>
      <w:lang w:val="nl-BE"/>
    </w:rPr>
  </w:style>
  <w:style w:type="character" w:customStyle="1" w:styleId="Heading2Char">
    <w:name w:val="Heading 2 Char"/>
    <w:basedOn w:val="DefaultParagraphFont"/>
    <w:link w:val="Heading2"/>
    <w:rsid w:val="00B22E7C"/>
    <w:rPr>
      <w:rFonts w:ascii="Corbel" w:eastAsiaTheme="majorEastAsia" w:hAnsi="Corbel" w:cstheme="majorBidi"/>
      <w:b/>
      <w:bCs/>
      <w:sz w:val="24"/>
      <w:szCs w:val="26"/>
      <w:lang w:val="en-GB"/>
    </w:rPr>
  </w:style>
  <w:style w:type="paragraph" w:styleId="Footer">
    <w:name w:val="footer"/>
    <w:basedOn w:val="Normal"/>
    <w:link w:val="FooterChar"/>
    <w:uiPriority w:val="99"/>
    <w:rsid w:val="00A35E8C"/>
    <w:pPr>
      <w:spacing w:before="0" w:line="150" w:lineRule="exact"/>
    </w:pPr>
    <w:rPr>
      <w:sz w:val="14"/>
    </w:rPr>
  </w:style>
  <w:style w:type="character" w:styleId="PlaceholderText">
    <w:name w:val="Placeholder Text"/>
    <w:basedOn w:val="DefaultParagraphFont"/>
    <w:uiPriority w:val="99"/>
    <w:semiHidden/>
    <w:rsid w:val="00301D20"/>
    <w:rPr>
      <w:color w:val="808080"/>
    </w:rPr>
  </w:style>
  <w:style w:type="character" w:customStyle="1" w:styleId="FooterChar">
    <w:name w:val="Footer Char"/>
    <w:basedOn w:val="DefaultParagraphFont"/>
    <w:link w:val="Footer"/>
    <w:uiPriority w:val="99"/>
    <w:rsid w:val="0092636B"/>
    <w:rPr>
      <w:sz w:val="14"/>
      <w:lang w:val="nl-BE"/>
    </w:rPr>
  </w:style>
  <w:style w:type="character" w:styleId="Strong">
    <w:name w:val="Strong"/>
    <w:basedOn w:val="DefaultParagraphFont"/>
    <w:qFormat/>
    <w:rsid w:val="0065255C"/>
    <w:rPr>
      <w:b/>
      <w:bCs/>
    </w:rPr>
  </w:style>
  <w:style w:type="paragraph" w:customStyle="1" w:styleId="KENMERK">
    <w:name w:val="_KENMERK"/>
    <w:basedOn w:val="Normal"/>
    <w:semiHidden/>
    <w:rsid w:val="008410EC"/>
    <w:pPr>
      <w:spacing w:before="0" w:line="250" w:lineRule="exact"/>
      <w:jc w:val="right"/>
    </w:pPr>
    <w:rPr>
      <w:caps/>
      <w:sz w:val="12"/>
    </w:rPr>
  </w:style>
  <w:style w:type="character" w:styleId="PageNumber">
    <w:name w:val="page number"/>
    <w:basedOn w:val="DefaultParagraphFont"/>
    <w:semiHidden/>
    <w:rsid w:val="00A350A4"/>
  </w:style>
  <w:style w:type="paragraph" w:customStyle="1" w:styleId="KOPTEKST2">
    <w:name w:val="_KOPTEKST2"/>
    <w:basedOn w:val="Header"/>
    <w:semiHidden/>
    <w:rsid w:val="00164024"/>
    <w:pPr>
      <w:spacing w:line="250" w:lineRule="exact"/>
      <w:jc w:val="left"/>
    </w:pPr>
  </w:style>
  <w:style w:type="character" w:customStyle="1" w:styleId="TitleChar">
    <w:name w:val="Title Char"/>
    <w:basedOn w:val="DefaultParagraphFont"/>
    <w:link w:val="Title"/>
    <w:uiPriority w:val="10"/>
    <w:rsid w:val="005876A6"/>
    <w:rPr>
      <w:rFonts w:eastAsiaTheme="majorEastAsia" w:cstheme="majorBidi"/>
      <w:b/>
      <w:bCs/>
      <w:sz w:val="24"/>
      <w:szCs w:val="24"/>
      <w:lang w:val="nl-BE"/>
    </w:rPr>
  </w:style>
  <w:style w:type="character" w:styleId="Emphasis">
    <w:name w:val="Emphasis"/>
    <w:basedOn w:val="DefaultParagraphFont"/>
    <w:qFormat/>
    <w:rsid w:val="00132723"/>
    <w:rPr>
      <w:i/>
      <w:iCs/>
    </w:rPr>
  </w:style>
  <w:style w:type="character" w:customStyle="1" w:styleId="HOOFDLETTERS">
    <w:name w:val="_HOOFDLETTERS"/>
    <w:basedOn w:val="DefaultParagraphFont"/>
    <w:semiHidden/>
    <w:rsid w:val="001307CC"/>
    <w:rPr>
      <w:caps/>
      <w:sz w:val="14"/>
    </w:rPr>
  </w:style>
  <w:style w:type="paragraph" w:styleId="Signature">
    <w:name w:val="Signature"/>
    <w:basedOn w:val="Normal"/>
    <w:next w:val="NoSpacing"/>
    <w:link w:val="SignatureChar"/>
    <w:rsid w:val="00F74291"/>
    <w:pPr>
      <w:tabs>
        <w:tab w:val="left" w:pos="4536"/>
      </w:tabs>
      <w:spacing w:before="1440"/>
    </w:pPr>
    <w:rPr>
      <w:rFonts w:cs="Arial"/>
    </w:rPr>
  </w:style>
  <w:style w:type="character" w:customStyle="1" w:styleId="SignatureChar">
    <w:name w:val="Signature Char"/>
    <w:basedOn w:val="DefaultParagraphFont"/>
    <w:link w:val="Signature"/>
    <w:rsid w:val="00F74291"/>
    <w:rPr>
      <w:rFonts w:cs="Arial"/>
      <w:lang w:val="nl-BE"/>
    </w:rPr>
  </w:style>
  <w:style w:type="character" w:customStyle="1" w:styleId="Heading4Char">
    <w:name w:val="Heading 4 Char"/>
    <w:basedOn w:val="DefaultParagraphFont"/>
    <w:link w:val="Heading4"/>
    <w:rsid w:val="00B22E7C"/>
    <w:rPr>
      <w:rFonts w:ascii="Corbel" w:eastAsiaTheme="majorEastAsia" w:hAnsi="Corbel" w:cstheme="majorBidi"/>
      <w:bCs/>
      <w:i/>
      <w:iCs/>
      <w:lang w:val="nl-BE"/>
    </w:rPr>
  </w:style>
  <w:style w:type="paragraph" w:customStyle="1" w:styleId="KOPTEKST3">
    <w:name w:val="_KOPTEKST3"/>
    <w:basedOn w:val="Normal"/>
    <w:semiHidden/>
    <w:rsid w:val="00A233E3"/>
    <w:pPr>
      <w:spacing w:before="0"/>
      <w:jc w:val="right"/>
    </w:pPr>
    <w:rPr>
      <w:caps/>
      <w:sz w:val="80"/>
    </w:rPr>
  </w:style>
  <w:style w:type="paragraph" w:styleId="ListBullet">
    <w:name w:val="List Bullet"/>
    <w:basedOn w:val="Normal"/>
    <w:qFormat/>
    <w:rsid w:val="00C33FF8"/>
    <w:pPr>
      <w:numPr>
        <w:numId w:val="1"/>
      </w:numPr>
      <w:tabs>
        <w:tab w:val="clear" w:pos="360"/>
      </w:tabs>
      <w:spacing w:before="0"/>
      <w:ind w:left="357" w:hanging="357"/>
      <w:contextualSpacing/>
    </w:pPr>
  </w:style>
  <w:style w:type="paragraph" w:styleId="ListNumber">
    <w:name w:val="List Number"/>
    <w:basedOn w:val="Normal"/>
    <w:qFormat/>
    <w:rsid w:val="00574CBA"/>
    <w:pPr>
      <w:numPr>
        <w:numId w:val="3"/>
      </w:numPr>
      <w:tabs>
        <w:tab w:val="clear" w:pos="360"/>
      </w:tabs>
      <w:spacing w:before="0"/>
      <w:ind w:left="357" w:hanging="357"/>
      <w:contextualSpacing/>
    </w:pPr>
  </w:style>
  <w:style w:type="paragraph" w:styleId="ListNumber2">
    <w:name w:val="List Number 2"/>
    <w:basedOn w:val="Normal"/>
    <w:qFormat/>
    <w:rsid w:val="00574CBA"/>
    <w:pPr>
      <w:numPr>
        <w:numId w:val="4"/>
      </w:numPr>
      <w:tabs>
        <w:tab w:val="clear" w:pos="643"/>
      </w:tabs>
      <w:spacing w:before="0"/>
      <w:ind w:left="714" w:hanging="357"/>
      <w:contextualSpacing/>
    </w:pPr>
  </w:style>
  <w:style w:type="paragraph" w:styleId="ListBullet2">
    <w:name w:val="List Bullet 2"/>
    <w:basedOn w:val="Normal"/>
    <w:qFormat/>
    <w:rsid w:val="0018480B"/>
    <w:pPr>
      <w:numPr>
        <w:numId w:val="2"/>
      </w:numPr>
      <w:tabs>
        <w:tab w:val="clear" w:pos="643"/>
      </w:tabs>
      <w:spacing w:before="0"/>
      <w:ind w:left="714" w:hanging="357"/>
      <w:contextualSpacing/>
    </w:pPr>
  </w:style>
  <w:style w:type="paragraph" w:styleId="ListContinue">
    <w:name w:val="List Continue"/>
    <w:basedOn w:val="Normal"/>
    <w:qFormat/>
    <w:rsid w:val="003B08C8"/>
    <w:pPr>
      <w:spacing w:before="0"/>
      <w:ind w:left="357"/>
      <w:contextualSpacing/>
    </w:pPr>
  </w:style>
  <w:style w:type="paragraph" w:styleId="ListContinue2">
    <w:name w:val="List Continue 2"/>
    <w:basedOn w:val="Normal"/>
    <w:qFormat/>
    <w:rsid w:val="003B08C8"/>
    <w:pPr>
      <w:spacing w:before="0"/>
      <w:ind w:left="714"/>
      <w:contextualSpacing/>
    </w:pPr>
  </w:style>
  <w:style w:type="character" w:customStyle="1" w:styleId="Heading5Char">
    <w:name w:val="Heading 5 Char"/>
    <w:basedOn w:val="DefaultParagraphFont"/>
    <w:link w:val="Heading5"/>
    <w:uiPriority w:val="9"/>
    <w:semiHidden/>
    <w:rsid w:val="005C6FC0"/>
    <w:rPr>
      <w:rFonts w:asciiTheme="majorHAnsi" w:eastAsiaTheme="majorEastAsia" w:hAnsiTheme="majorHAnsi" w:cstheme="majorBidi"/>
      <w:color w:val="0E4657" w:themeColor="accent1" w:themeShade="7F"/>
    </w:rPr>
  </w:style>
  <w:style w:type="character" w:customStyle="1" w:styleId="Heading6Char">
    <w:name w:val="Heading 6 Char"/>
    <w:basedOn w:val="DefaultParagraphFont"/>
    <w:link w:val="Heading6"/>
    <w:uiPriority w:val="9"/>
    <w:semiHidden/>
    <w:rsid w:val="005C6FC0"/>
    <w:rPr>
      <w:rFonts w:asciiTheme="majorHAnsi" w:eastAsiaTheme="majorEastAsia" w:hAnsiTheme="majorHAnsi" w:cstheme="majorBidi"/>
      <w:i/>
      <w:iCs/>
      <w:color w:val="0E4657" w:themeColor="accent1" w:themeShade="7F"/>
    </w:rPr>
  </w:style>
  <w:style w:type="character" w:customStyle="1" w:styleId="Heading7Char">
    <w:name w:val="Heading 7 Char"/>
    <w:basedOn w:val="DefaultParagraphFont"/>
    <w:link w:val="Heading7"/>
    <w:uiPriority w:val="9"/>
    <w:semiHidden/>
    <w:rsid w:val="005C6FC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C6FC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C6FC0"/>
    <w:rPr>
      <w:rFonts w:asciiTheme="majorHAnsi" w:eastAsiaTheme="majorEastAsia" w:hAnsiTheme="majorHAnsi" w:cstheme="majorBidi"/>
      <w:i/>
      <w:iCs/>
      <w:color w:val="404040" w:themeColor="text1" w:themeTint="BF"/>
    </w:rPr>
  </w:style>
  <w:style w:type="paragraph" w:styleId="Subtitle">
    <w:name w:val="Subtitle"/>
    <w:basedOn w:val="Title"/>
    <w:next w:val="Normal"/>
    <w:link w:val="SubtitleChar"/>
    <w:uiPriority w:val="11"/>
    <w:rsid w:val="005876A6"/>
    <w:pPr>
      <w:spacing w:before="480" w:after="240"/>
    </w:pPr>
  </w:style>
  <w:style w:type="character" w:customStyle="1" w:styleId="SubtitleChar">
    <w:name w:val="Subtitle Char"/>
    <w:basedOn w:val="DefaultParagraphFont"/>
    <w:link w:val="Subtitle"/>
    <w:uiPriority w:val="11"/>
    <w:rsid w:val="005876A6"/>
    <w:rPr>
      <w:rFonts w:eastAsiaTheme="majorEastAsia" w:cstheme="majorBidi"/>
      <w:b/>
      <w:bCs/>
      <w:sz w:val="24"/>
      <w:szCs w:val="24"/>
      <w:lang w:val="nl-BE"/>
    </w:rPr>
  </w:style>
  <w:style w:type="paragraph" w:customStyle="1" w:styleId="AV-24pt">
    <w:name w:val="_AV-24pt"/>
    <w:basedOn w:val="Normal"/>
    <w:next w:val="Normal"/>
    <w:rsid w:val="00AF5356"/>
    <w:pPr>
      <w:spacing w:before="480"/>
    </w:pPr>
    <w:rPr>
      <w:rFonts w:cs="Arial"/>
    </w:rPr>
  </w:style>
  <w:style w:type="paragraph" w:styleId="ListNumber3">
    <w:name w:val="List Number 3"/>
    <w:basedOn w:val="Normal"/>
    <w:rsid w:val="00574CBA"/>
    <w:pPr>
      <w:numPr>
        <w:numId w:val="6"/>
      </w:numPr>
      <w:tabs>
        <w:tab w:val="clear" w:pos="926"/>
      </w:tabs>
      <w:spacing w:before="0"/>
      <w:ind w:left="1071" w:hanging="357"/>
      <w:contextualSpacing/>
    </w:pPr>
  </w:style>
  <w:style w:type="paragraph" w:styleId="ListContinue3">
    <w:name w:val="List Continue 3"/>
    <w:basedOn w:val="Normal"/>
    <w:rsid w:val="00574CBA"/>
    <w:pPr>
      <w:spacing w:before="0"/>
      <w:ind w:left="1077"/>
      <w:contextualSpacing/>
    </w:pPr>
  </w:style>
  <w:style w:type="paragraph" w:styleId="ListBullet3">
    <w:name w:val="List Bullet 3"/>
    <w:basedOn w:val="ListBullet2"/>
    <w:rsid w:val="007C77C3"/>
    <w:pPr>
      <w:numPr>
        <w:numId w:val="7"/>
      </w:numPr>
    </w:pPr>
  </w:style>
  <w:style w:type="paragraph" w:styleId="ListParagraph">
    <w:name w:val="List Paragraph"/>
    <w:basedOn w:val="Normal"/>
    <w:uiPriority w:val="34"/>
    <w:qFormat/>
    <w:rsid w:val="005878A4"/>
    <w:pPr>
      <w:numPr>
        <w:numId w:val="8"/>
      </w:numPr>
      <w:contextualSpacing/>
    </w:pPr>
  </w:style>
  <w:style w:type="paragraph" w:styleId="NoSpacing">
    <w:name w:val="No Spacing"/>
    <w:qFormat/>
    <w:rsid w:val="00EC21E0"/>
    <w:rPr>
      <w:lang w:val="nl-BE"/>
    </w:rPr>
  </w:style>
  <w:style w:type="character" w:styleId="FollowedHyperlink">
    <w:name w:val="FollowedHyperlink"/>
    <w:basedOn w:val="DefaultParagraphFont"/>
    <w:semiHidden/>
    <w:rsid w:val="00847560"/>
    <w:rPr>
      <w:color w:val="00407A"/>
      <w:u w:val="single"/>
    </w:rPr>
  </w:style>
  <w:style w:type="table" w:styleId="TableGrid">
    <w:name w:val="Table Grid"/>
    <w:basedOn w:val="TableNormal"/>
    <w:uiPriority w:val="59"/>
    <w:rsid w:val="00EC4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794F24"/>
    <w:rPr>
      <w:color w:val="009999" w:themeColor="hyperlink"/>
      <w:u w:val="single"/>
    </w:rPr>
  </w:style>
  <w:style w:type="character" w:styleId="UnresolvedMention">
    <w:name w:val="Unresolved Mention"/>
    <w:basedOn w:val="DefaultParagraphFont"/>
    <w:uiPriority w:val="99"/>
    <w:semiHidden/>
    <w:unhideWhenUsed/>
    <w:rsid w:val="00794F24"/>
    <w:rPr>
      <w:color w:val="605E5C"/>
      <w:shd w:val="clear" w:color="auto" w:fill="E1DFDD"/>
    </w:rPr>
  </w:style>
  <w:style w:type="character" w:styleId="CommentReference">
    <w:name w:val="annotation reference"/>
    <w:basedOn w:val="DefaultParagraphFont"/>
    <w:uiPriority w:val="99"/>
    <w:semiHidden/>
    <w:unhideWhenUsed/>
    <w:rsid w:val="003C6845"/>
    <w:rPr>
      <w:sz w:val="16"/>
      <w:szCs w:val="16"/>
    </w:rPr>
  </w:style>
  <w:style w:type="paragraph" w:styleId="CommentText">
    <w:name w:val="annotation text"/>
    <w:basedOn w:val="Normal"/>
    <w:link w:val="CommentTextChar"/>
    <w:uiPriority w:val="99"/>
    <w:unhideWhenUsed/>
    <w:rsid w:val="003C6845"/>
  </w:style>
  <w:style w:type="character" w:customStyle="1" w:styleId="CommentTextChar">
    <w:name w:val="Comment Text Char"/>
    <w:basedOn w:val="DefaultParagraphFont"/>
    <w:link w:val="CommentText"/>
    <w:uiPriority w:val="99"/>
    <w:rsid w:val="003C6845"/>
    <w:rPr>
      <w:lang w:val="nl-BE"/>
    </w:rPr>
  </w:style>
  <w:style w:type="paragraph" w:styleId="CommentSubject">
    <w:name w:val="annotation subject"/>
    <w:basedOn w:val="CommentText"/>
    <w:next w:val="CommentText"/>
    <w:link w:val="CommentSubjectChar"/>
    <w:uiPriority w:val="99"/>
    <w:semiHidden/>
    <w:unhideWhenUsed/>
    <w:rsid w:val="003C6845"/>
    <w:rPr>
      <w:b/>
      <w:bCs/>
    </w:rPr>
  </w:style>
  <w:style w:type="character" w:customStyle="1" w:styleId="CommentSubjectChar">
    <w:name w:val="Comment Subject Char"/>
    <w:basedOn w:val="CommentTextChar"/>
    <w:link w:val="CommentSubject"/>
    <w:uiPriority w:val="99"/>
    <w:semiHidden/>
    <w:rsid w:val="003C6845"/>
    <w:rPr>
      <w:b/>
      <w:bCs/>
      <w:lang w:val="nl-BE"/>
    </w:rPr>
  </w:style>
  <w:style w:type="paragraph" w:styleId="NormalWeb">
    <w:name w:val="Normal (Web)"/>
    <w:basedOn w:val="Normal"/>
    <w:uiPriority w:val="99"/>
    <w:semiHidden/>
    <w:unhideWhenUsed/>
    <w:rsid w:val="00002E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76">
      <w:bodyDiv w:val="1"/>
      <w:marLeft w:val="0"/>
      <w:marRight w:val="0"/>
      <w:marTop w:val="0"/>
      <w:marBottom w:val="0"/>
      <w:divBdr>
        <w:top w:val="none" w:sz="0" w:space="0" w:color="auto"/>
        <w:left w:val="none" w:sz="0" w:space="0" w:color="auto"/>
        <w:bottom w:val="none" w:sz="0" w:space="0" w:color="auto"/>
        <w:right w:val="none" w:sz="0" w:space="0" w:color="auto"/>
      </w:divBdr>
    </w:div>
    <w:div w:id="136108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socialstudy.be/collectdata/estimate-survey-ti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rveymanagement@thesocialstudy.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rveymanagement@thesocialstudy.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socialstudy.be/wp-content/uploads/2025/05/Template-TSS-questionnaire-submission_May-2025.xls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verslag_n.dotm" TargetMode="External"/></Relationships>
</file>

<file path=word/theme/theme1.xml><?xml version="1.0" encoding="utf-8"?>
<a:theme xmlns:a="http://schemas.openxmlformats.org/drawingml/2006/main" name="Kantoorthema">
  <a:themeElements>
    <a:clrScheme name="KULeuven-Themakleuren">
      <a:dk1>
        <a:sysClr val="windowText" lastClr="000000"/>
      </a:dk1>
      <a:lt1>
        <a:srgbClr val="FFFFFF"/>
      </a:lt1>
      <a:dk2>
        <a:srgbClr val="000000"/>
      </a:dk2>
      <a:lt2>
        <a:srgbClr val="FFFFFF"/>
      </a:lt2>
      <a:accent1>
        <a:srgbClr val="1D8DB0"/>
      </a:accent1>
      <a:accent2>
        <a:srgbClr val="116E8A"/>
      </a:accent2>
      <a:accent3>
        <a:srgbClr val="86BCE5"/>
      </a:accent3>
      <a:accent4>
        <a:srgbClr val="00407A"/>
      </a:accent4>
      <a:accent5>
        <a:srgbClr val="7F7F7F"/>
      </a:accent5>
      <a:accent6>
        <a:srgbClr val="595959"/>
      </a:accent6>
      <a:hlink>
        <a:srgbClr val="009999"/>
      </a:hlink>
      <a:folHlink>
        <a:srgbClr val="FFFFF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6E0B6143229F4789B32E00C97DE6DD" ma:contentTypeVersion="16" ma:contentTypeDescription="Create a new document." ma:contentTypeScope="" ma:versionID="dc307b2bd4ab0e06f8b9ce6c277488ec">
  <xsd:schema xmlns:xsd="http://www.w3.org/2001/XMLSchema" xmlns:xs="http://www.w3.org/2001/XMLSchema" xmlns:p="http://schemas.microsoft.com/office/2006/metadata/properties" xmlns:ns2="3803968e-c038-42a4-93ca-a84b62c77ed4" xmlns:ns3="e53d7ccc-19d6-464a-bb22-01dc441a91c5" targetNamespace="http://schemas.microsoft.com/office/2006/metadata/properties" ma:root="true" ma:fieldsID="e5f9fd7779a4ca79f92576328be03b27" ns2:_="" ns3:_="">
    <xsd:import namespace="3803968e-c038-42a4-93ca-a84b62c77ed4"/>
    <xsd:import namespace="e53d7ccc-19d6-464a-bb22-01dc441a91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remarks"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3968e-c038-42a4-93ca-a84b62c77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6fc0cd-01fe-45a4-a6f7-42bcc5426b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remarks" ma:index="18" nillable="true" ma:displayName="remarks" ma:format="Dropdown" ma:internalName="remarks">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3d7ccc-19d6-464a-bb22-01dc441a91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6a633b-c767-4456-8a9f-1e9abfbce905}" ma:internalName="TaxCatchAll" ma:showField="CatchAllData" ma:web="e53d7ccc-19d6-464a-bb22-01dc441a91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arks xmlns="3803968e-c038-42a4-93ca-a84b62c77ed4" xsi:nil="true"/>
    <lcf76f155ced4ddcb4097134ff3c332f xmlns="3803968e-c038-42a4-93ca-a84b62c77ed4">
      <Terms xmlns="http://schemas.microsoft.com/office/infopath/2007/PartnerControls"/>
    </lcf76f155ced4ddcb4097134ff3c332f>
    <TaxCatchAll xmlns="e53d7ccc-19d6-464a-bb22-01dc441a91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BFE6A-6DBF-44A2-AEA0-21FA5E4AAC74}">
  <ds:schemaRefs>
    <ds:schemaRef ds:uri="http://schemas.microsoft.com/sharepoint/v3/contenttype/forms"/>
  </ds:schemaRefs>
</ds:datastoreItem>
</file>

<file path=customXml/itemProps2.xml><?xml version="1.0" encoding="utf-8"?>
<ds:datastoreItem xmlns:ds="http://schemas.openxmlformats.org/officeDocument/2006/customXml" ds:itemID="{FD2B0E7A-E9C1-496E-B44C-512F2408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3968e-c038-42a4-93ca-a84b62c77ed4"/>
    <ds:schemaRef ds:uri="e53d7ccc-19d6-464a-bb22-01dc441a9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5BAC9-A17A-44BE-B49E-4FC91119860F}">
  <ds:schemaRefs>
    <ds:schemaRef ds:uri="http://schemas.microsoft.com/office/2006/metadata/properties"/>
    <ds:schemaRef ds:uri="http://schemas.microsoft.com/office/infopath/2007/PartnerControls"/>
    <ds:schemaRef ds:uri="3803968e-c038-42a4-93ca-a84b62c77ed4"/>
    <ds:schemaRef ds:uri="e53d7ccc-19d6-464a-bb22-01dc441a91c5"/>
  </ds:schemaRefs>
</ds:datastoreItem>
</file>

<file path=customXml/itemProps4.xml><?xml version="1.0" encoding="utf-8"?>
<ds:datastoreItem xmlns:ds="http://schemas.openxmlformats.org/officeDocument/2006/customXml" ds:itemID="{C05612DC-2E70-4242-B498-B04A7FD3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verslag_n</Template>
  <TotalTime>0</TotalTime>
  <Pages>1</Pages>
  <Words>755</Words>
  <Characters>4305</Characters>
  <Application>Microsoft Office Word</Application>
  <DocSecurity>4</DocSecurity>
  <Lines>35</Lines>
  <Paragraphs>10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5050</CharactersWithSpaces>
  <SharedDoc>false</SharedDoc>
  <HLinks>
    <vt:vector size="24" baseType="variant">
      <vt:variant>
        <vt:i4>4718636</vt:i4>
      </vt:variant>
      <vt:variant>
        <vt:i4>9</vt:i4>
      </vt:variant>
      <vt:variant>
        <vt:i4>0</vt:i4>
      </vt:variant>
      <vt:variant>
        <vt:i4>5</vt:i4>
      </vt:variant>
      <vt:variant>
        <vt:lpwstr>https://thesocialstudy.be/wp-content/uploads/2025/05/Template-TSS-questionnaire-submission_May-2025.xlsx</vt:lpwstr>
      </vt:variant>
      <vt:variant>
        <vt:lpwstr/>
      </vt:variant>
      <vt:variant>
        <vt:i4>4063288</vt:i4>
      </vt:variant>
      <vt:variant>
        <vt:i4>6</vt:i4>
      </vt:variant>
      <vt:variant>
        <vt:i4>0</vt:i4>
      </vt:variant>
      <vt:variant>
        <vt:i4>5</vt:i4>
      </vt:variant>
      <vt:variant>
        <vt:lpwstr>https://thesocialstudy.be/collectdata/estimate-survey-time/</vt:lpwstr>
      </vt:variant>
      <vt:variant>
        <vt:lpwstr/>
      </vt:variant>
      <vt:variant>
        <vt:i4>2424833</vt:i4>
      </vt:variant>
      <vt:variant>
        <vt:i4>3</vt:i4>
      </vt:variant>
      <vt:variant>
        <vt:i4>0</vt:i4>
      </vt:variant>
      <vt:variant>
        <vt:i4>5</vt:i4>
      </vt:variant>
      <vt:variant>
        <vt:lpwstr>mailto:surveymanagement@thesocialstudy.be</vt:lpwstr>
      </vt:variant>
      <vt:variant>
        <vt:lpwstr/>
      </vt:variant>
      <vt:variant>
        <vt:i4>2424833</vt:i4>
      </vt:variant>
      <vt:variant>
        <vt:i4>0</vt:i4>
      </vt:variant>
      <vt:variant>
        <vt:i4>0</vt:i4>
      </vt:variant>
      <vt:variant>
        <vt:i4>5</vt:i4>
      </vt:variant>
      <vt:variant>
        <vt:lpwstr>mailto:surveymanagement@thesocialstudy.be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Abts</dc:creator>
  <cp:keywords/>
  <cp:lastModifiedBy>Audrey Vandeleene</cp:lastModifiedBy>
  <cp:revision>33</cp:revision>
  <cp:lastPrinted>2012-07-26T13:57:00Z</cp:lastPrinted>
  <dcterms:created xsi:type="dcterms:W3CDTF">2026-06-08T21:35:00Z</dcterms:created>
  <dcterms:modified xsi:type="dcterms:W3CDTF">2026-08-17T09:43:00Z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0x010100466E0B6143229F4789B32E00C97DE6DD</vt:lpwstr>
  </property>
  <property fmtid="{D5CDD505-2E9C-101B-9397-08002B2CF9AE}" pid="3" name="MediaServiceImageTags">
    <vt:lpwstr/>
  </property>
  <property fmtid="{D5CDD505-2E9C-101B-9397-08002B2CF9AE}" pid="4" name="GrammarlyDocumentId">
    <vt:lpwstr>4486296e-b694-475c-8357-666f7e4e363f</vt:lpwstr>
  </property>
</Properties>
</file>