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45FC3" w14:textId="77777777" w:rsidR="00F908E8" w:rsidRPr="00DE6024" w:rsidRDefault="00F908E8" w:rsidP="00F908E8">
      <w:pPr>
        <w:rPr>
          <w:b/>
          <w:bCs/>
          <w:sz w:val="24"/>
          <w:szCs w:val="24"/>
        </w:rPr>
      </w:pPr>
      <w:r w:rsidRPr="00DE6024">
        <w:rPr>
          <w:rFonts w:ascii="Corbel" w:hAnsi="Corbel"/>
          <w:noProof/>
          <w:color w:val="00407A" w:themeColor="accent4"/>
          <w:sz w:val="24"/>
          <w:szCs w:val="24"/>
        </w:rPr>
        <mc:AlternateContent>
          <mc:Choice Requires="wps">
            <w:drawing>
              <wp:anchor distT="0" distB="0" distL="114300" distR="114300" simplePos="0" relativeHeight="251659264" behindDoc="0" locked="0" layoutInCell="1" allowOverlap="1" wp14:anchorId="0D51A2F9" wp14:editId="7C4D41C1">
                <wp:simplePos x="0" y="0"/>
                <wp:positionH relativeFrom="column">
                  <wp:posOffset>2326640</wp:posOffset>
                </wp:positionH>
                <wp:positionV relativeFrom="paragraph">
                  <wp:posOffset>-661670</wp:posOffset>
                </wp:positionV>
                <wp:extent cx="3672840" cy="571500"/>
                <wp:effectExtent l="0" t="0" r="3810" b="0"/>
                <wp:wrapNone/>
                <wp:docPr id="1846038496" name="Zone de texte 2"/>
                <wp:cNvGraphicFramePr/>
                <a:graphic xmlns:a="http://schemas.openxmlformats.org/drawingml/2006/main">
                  <a:graphicData uri="http://schemas.microsoft.com/office/word/2010/wordprocessingShape">
                    <wps:wsp>
                      <wps:cNvSpPr txBox="1"/>
                      <wps:spPr>
                        <a:xfrm>
                          <a:off x="0" y="0"/>
                          <a:ext cx="3672840" cy="571500"/>
                        </a:xfrm>
                        <a:prstGeom prst="rect">
                          <a:avLst/>
                        </a:prstGeom>
                        <a:solidFill>
                          <a:schemeClr val="lt1"/>
                        </a:solidFill>
                        <a:ln w="6350">
                          <a:noFill/>
                        </a:ln>
                      </wps:spPr>
                      <wps:txbx>
                        <w:txbxContent>
                          <w:p w14:paraId="4E738D98" w14:textId="77777777" w:rsidR="00F908E8" w:rsidRPr="000408E1" w:rsidRDefault="00F908E8" w:rsidP="00F908E8">
                            <w:pPr>
                              <w:rPr>
                                <w:rFonts w:ascii="Corbel" w:hAnsi="Corbel"/>
                                <w:b/>
                                <w:bCs/>
                                <w:sz w:val="36"/>
                                <w:szCs w:val="36"/>
                              </w:rPr>
                            </w:pPr>
                            <w:r w:rsidRPr="000408E1">
                              <w:rPr>
                                <w:rFonts w:ascii="Corbel" w:hAnsi="Corbel"/>
                                <w:b/>
                                <w:bCs/>
                                <w:sz w:val="36"/>
                                <w:szCs w:val="36"/>
                              </w:rPr>
                              <w:t>TSS early-stage researcher awards</w:t>
                            </w:r>
                          </w:p>
                          <w:p w14:paraId="00210FC5" w14:textId="77777777" w:rsidR="00F908E8" w:rsidRPr="00DE6024" w:rsidRDefault="00F908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D51A2F9" id="_x0000_t202" coordsize="21600,21600" o:spt="202" path="m,l,21600r21600,l21600,xe">
                <v:stroke joinstyle="miter"/>
                <v:path gradientshapeok="t" o:connecttype="rect"/>
              </v:shapetype>
              <v:shape id="Zone de texte 2" o:spid="_x0000_s1026" type="#_x0000_t202" style="position:absolute;margin-left:183.2pt;margin-top:-52.1pt;width:289.2pt;height: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" fillcolor="white [3201]" stroked="f" strokeweight=".5pt">
                <v:textbox>
                  <w:txbxContent>
                    <w:p w14:paraId="4E738D98" w14:textId="77777777" w:rsidR="00F908E8" w:rsidRPr="000408E1" w:rsidRDefault="00F908E8" w:rsidP="00F908E8">
                      <w:pPr>
                        <w:rPr>
                          <w:rFonts w:ascii="Corbel" w:hAnsi="Corbel"/>
                          <w:b/>
                          <w:bCs/>
                          <w:sz w:val="36"/>
                          <w:szCs w:val="36"/>
                        </w:rPr>
                      </w:pPr>
                      <w:r w:rsidRPr="000408E1">
                        <w:rPr>
                          <w:rFonts w:ascii="Corbel" w:hAnsi="Corbel"/>
                          <w:b/>
                          <w:bCs/>
                          <w:sz w:val="36"/>
                          <w:szCs w:val="36"/>
                        </w:rPr>
                        <w:t>TSS early-stage researcher awards</w:t>
                      </w:r>
                    </w:p>
                    <w:p w14:paraId="00210FC5" w14:textId="77777777" w:rsidR="00F908E8" w:rsidRPr="00DE6024" w:rsidRDefault="00F908E8"/>
                  </w:txbxContent>
                </v:textbox>
              </v:shape>
            </w:pict>
          </mc:Fallback>
        </mc:AlternateContent>
      </w:r>
      <w:r w:rsidR="7CE92624" w:rsidRPr="00DE6024">
        <w:rPr>
          <w:b/>
          <w:bCs/>
          <w:color w:val="00407A" w:themeColor="accent4"/>
          <w:sz w:val="24"/>
          <w:szCs w:val="24"/>
        </w:rPr>
        <w:t>Submission for 2026 TSS early-stage researcher awards</w:t>
      </w:r>
    </w:p>
    <w:p w14:paraId="1A7A5D81" w14:textId="52A3C4DE" w:rsidR="7F14116B" w:rsidRDefault="7F14116B" w:rsidP="7A29AEF4">
      <w:pPr>
        <w:rPr>
          <w:rFonts w:ascii="Corbel" w:hAnsi="Corbel"/>
          <w:sz w:val="24"/>
          <w:szCs w:val="24"/>
        </w:rPr>
      </w:pPr>
      <w:r w:rsidRPr="7A29AEF4">
        <w:rPr>
          <w:rFonts w:ascii="Corbel" w:eastAsiaTheme="minorEastAsia" w:hAnsi="Corbel"/>
          <w:sz w:val="24"/>
          <w:szCs w:val="24"/>
        </w:rPr>
        <w:t xml:space="preserve">Fields marked with an </w:t>
      </w:r>
      <w:r w:rsidRPr="7A29AEF4">
        <w:rPr>
          <w:rFonts w:ascii="Corbel" w:eastAsiaTheme="minorEastAsia" w:hAnsi="Corbel"/>
          <w:color w:val="FF0000"/>
          <w:sz w:val="24"/>
          <w:szCs w:val="24"/>
        </w:rPr>
        <w:t>*</w:t>
      </w:r>
      <w:r w:rsidRPr="7A29AEF4">
        <w:rPr>
          <w:rFonts w:ascii="Corbel" w:eastAsiaTheme="minorEastAsia" w:hAnsi="Corbel"/>
          <w:sz w:val="24"/>
          <w:szCs w:val="24"/>
        </w:rPr>
        <w:t xml:space="preserve"> are required</w:t>
      </w:r>
    </w:p>
    <w:p w14:paraId="696E48DA" w14:textId="66928BE5" w:rsidR="00F908E8" w:rsidRPr="00DE6024" w:rsidRDefault="00F908E8" w:rsidP="00F908E8">
      <w:pPr>
        <w:pStyle w:val="ListParagraph"/>
        <w:numPr>
          <w:ilvl w:val="0"/>
          <w:numId w:val="17"/>
        </w:numPr>
        <w:rPr>
          <w:rFonts w:ascii="Corbel" w:hAnsi="Corbel"/>
          <w:b/>
          <w:bCs/>
          <w:sz w:val="24"/>
          <w:szCs w:val="24"/>
        </w:rPr>
      </w:pPr>
      <w:r w:rsidRPr="00DE6024">
        <w:rPr>
          <w:rFonts w:ascii="Corbel" w:hAnsi="Corbel"/>
          <w:b/>
          <w:bCs/>
          <w:sz w:val="24"/>
          <w:szCs w:val="24"/>
        </w:rPr>
        <w:t>Details on the research</w:t>
      </w:r>
    </w:p>
    <w:p w14:paraId="6CB92A20" w14:textId="37DDAA17" w:rsidR="00F908E8" w:rsidRPr="00DE6024" w:rsidRDefault="00F908E8" w:rsidP="00F908E8">
      <w:pPr>
        <w:rPr>
          <w:rFonts w:ascii="Corbel" w:hAnsi="Corbel"/>
          <w:sz w:val="24"/>
          <w:szCs w:val="24"/>
        </w:rPr>
      </w:pPr>
      <w:r w:rsidRPr="00DE6024">
        <w:rPr>
          <w:rFonts w:ascii="Corbel" w:hAnsi="Corbel"/>
          <w:sz w:val="24"/>
          <w:szCs w:val="24"/>
        </w:rPr>
        <w:t>Title of research project</w:t>
      </w:r>
      <w:r w:rsidR="00E04055" w:rsidRPr="00DE6024">
        <w:rPr>
          <w:rFonts w:ascii="Corbel" w:hAnsi="Corbel"/>
          <w:color w:val="EE0000"/>
          <w:sz w:val="24"/>
          <w:szCs w:val="24"/>
        </w:rPr>
        <w:t>*</w:t>
      </w:r>
    </w:p>
    <w:p w14:paraId="1EF175DD" w14:textId="30435A68" w:rsidR="00B61A69" w:rsidRPr="00DE6024" w:rsidRDefault="00B61A69" w:rsidP="00B61A69">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orbel" w:hAnsi="Corbel"/>
          <w:sz w:val="24"/>
          <w:szCs w:val="24"/>
        </w:rPr>
      </w:pPr>
      <w:r w:rsidRPr="00DE6024">
        <w:rPr>
          <w:rFonts w:ascii="Corbel" w:hAnsi="Corbel"/>
          <w:sz w:val="24"/>
          <w:szCs w:val="24"/>
        </w:rPr>
        <w:t>…</w:t>
      </w:r>
    </w:p>
    <w:p w14:paraId="4ECFE5CC" w14:textId="17FD0E7E" w:rsidR="00F908E8" w:rsidRPr="00DE6024" w:rsidRDefault="00F908E8" w:rsidP="00F908E8">
      <w:pPr>
        <w:rPr>
          <w:rFonts w:ascii="Corbel" w:hAnsi="Corbel"/>
          <w:sz w:val="24"/>
          <w:szCs w:val="24"/>
        </w:rPr>
      </w:pPr>
      <w:r w:rsidRPr="00DE6024">
        <w:rPr>
          <w:rFonts w:ascii="Corbel" w:hAnsi="Corbel"/>
          <w:sz w:val="24"/>
          <w:szCs w:val="24"/>
        </w:rPr>
        <w:t>Rationale of the research project</w:t>
      </w:r>
      <w:r w:rsidR="00E04055" w:rsidRPr="00DE6024">
        <w:rPr>
          <w:rFonts w:ascii="Corbel" w:hAnsi="Corbel"/>
          <w:color w:val="EE0000"/>
          <w:sz w:val="24"/>
          <w:szCs w:val="24"/>
        </w:rPr>
        <w:t>*</w:t>
      </w:r>
    </w:p>
    <w:p w14:paraId="4E94D199" w14:textId="49098327" w:rsidR="00BD5F75" w:rsidRPr="00DE6024" w:rsidRDefault="00F908E8" w:rsidP="00B61A69">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orbel" w:hAnsi="Corbel"/>
          <w:sz w:val="24"/>
          <w:szCs w:val="24"/>
        </w:rPr>
      </w:pPr>
      <w:r w:rsidRPr="00DE6024">
        <w:rPr>
          <w:rFonts w:ascii="Corbel" w:hAnsi="Corbel"/>
          <w:sz w:val="24"/>
          <w:szCs w:val="24"/>
        </w:rPr>
        <w:t>…</w:t>
      </w:r>
    </w:p>
    <w:p w14:paraId="5E564C46" w14:textId="30B8AC04" w:rsidR="00F908E8" w:rsidRPr="00DE6024" w:rsidRDefault="00F908E8" w:rsidP="00F908E8">
      <w:pPr>
        <w:rPr>
          <w:rFonts w:ascii="Corbel" w:hAnsi="Corbel"/>
          <w:sz w:val="24"/>
          <w:szCs w:val="24"/>
        </w:rPr>
      </w:pPr>
      <w:r w:rsidRPr="00DE6024">
        <w:rPr>
          <w:rFonts w:ascii="Corbel" w:hAnsi="Corbel"/>
          <w:sz w:val="24"/>
          <w:szCs w:val="24"/>
        </w:rPr>
        <w:t>Research question(s)</w:t>
      </w:r>
      <w:r w:rsidR="00E04055" w:rsidRPr="00DE6024">
        <w:rPr>
          <w:rFonts w:ascii="Corbel" w:hAnsi="Corbel"/>
          <w:color w:val="EE0000"/>
          <w:sz w:val="24"/>
          <w:szCs w:val="24"/>
        </w:rPr>
        <w:t>*</w:t>
      </w:r>
    </w:p>
    <w:p w14:paraId="4839637F" w14:textId="1A805EF1" w:rsidR="00F908E8" w:rsidRPr="00DE6024" w:rsidRDefault="00F908E8" w:rsidP="00B61A69">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orbel" w:hAnsi="Corbel"/>
          <w:sz w:val="24"/>
          <w:szCs w:val="24"/>
        </w:rPr>
      </w:pPr>
      <w:r w:rsidRPr="00DE6024">
        <w:rPr>
          <w:rFonts w:ascii="Corbel" w:hAnsi="Corbel"/>
          <w:sz w:val="24"/>
          <w:szCs w:val="24"/>
        </w:rPr>
        <w:t>…</w:t>
      </w:r>
    </w:p>
    <w:p w14:paraId="73EAF796" w14:textId="37ABE40E" w:rsidR="00F908E8" w:rsidRPr="00DE6024" w:rsidRDefault="00F908E8" w:rsidP="00F908E8">
      <w:pPr>
        <w:rPr>
          <w:rFonts w:ascii="Corbel" w:hAnsi="Corbel"/>
          <w:sz w:val="24"/>
          <w:szCs w:val="24"/>
        </w:rPr>
      </w:pPr>
      <w:r w:rsidRPr="00DE6024">
        <w:rPr>
          <w:rFonts w:ascii="Corbel" w:hAnsi="Corbel"/>
          <w:sz w:val="24"/>
          <w:szCs w:val="24"/>
        </w:rPr>
        <w:t>Hypothes</w:t>
      </w:r>
      <w:r w:rsidR="008103E6" w:rsidRPr="00DE6024">
        <w:rPr>
          <w:rFonts w:ascii="Corbel" w:hAnsi="Corbel"/>
          <w:sz w:val="24"/>
          <w:szCs w:val="24"/>
        </w:rPr>
        <w:t>e</w:t>
      </w:r>
      <w:r w:rsidRPr="00DE6024">
        <w:rPr>
          <w:rFonts w:ascii="Corbel" w:hAnsi="Corbel"/>
          <w:sz w:val="24"/>
          <w:szCs w:val="24"/>
        </w:rPr>
        <w:t>s</w:t>
      </w:r>
      <w:r w:rsidR="00E04055" w:rsidRPr="00DE6024">
        <w:rPr>
          <w:rFonts w:ascii="Corbel" w:hAnsi="Corbel"/>
          <w:color w:val="EE0000"/>
          <w:sz w:val="24"/>
          <w:szCs w:val="24"/>
        </w:rPr>
        <w:t>*</w:t>
      </w:r>
    </w:p>
    <w:p w14:paraId="34B1F8AD" w14:textId="260FFC58" w:rsidR="00F908E8" w:rsidRPr="00DE6024" w:rsidRDefault="00F908E8" w:rsidP="00960049">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orbel" w:hAnsi="Corbel"/>
          <w:sz w:val="24"/>
          <w:szCs w:val="24"/>
        </w:rPr>
      </w:pPr>
      <w:r w:rsidRPr="00DE6024">
        <w:rPr>
          <w:rFonts w:ascii="Corbel" w:hAnsi="Corbel"/>
          <w:sz w:val="24"/>
          <w:szCs w:val="24"/>
        </w:rPr>
        <w:t>…</w:t>
      </w:r>
    </w:p>
    <w:p w14:paraId="0173BBB3" w14:textId="5E30C229" w:rsidR="00F908E8" w:rsidRPr="00DE6024" w:rsidRDefault="00F908E8" w:rsidP="00F908E8">
      <w:pPr>
        <w:rPr>
          <w:rFonts w:ascii="Corbel" w:hAnsi="Corbel"/>
          <w:sz w:val="24"/>
          <w:szCs w:val="24"/>
        </w:rPr>
      </w:pPr>
      <w:r w:rsidRPr="00DE6024">
        <w:rPr>
          <w:rFonts w:ascii="Corbel" w:hAnsi="Corbel"/>
          <w:sz w:val="24"/>
          <w:szCs w:val="24"/>
        </w:rPr>
        <w:t>Main concepts of the research and operationalization</w:t>
      </w:r>
      <w:r w:rsidR="00E04055" w:rsidRPr="00DE6024">
        <w:rPr>
          <w:rFonts w:ascii="Corbel" w:hAnsi="Corbel"/>
          <w:color w:val="EE0000"/>
          <w:sz w:val="24"/>
          <w:szCs w:val="24"/>
        </w:rPr>
        <w:t>*</w:t>
      </w:r>
    </w:p>
    <w:p w14:paraId="1D1F3358" w14:textId="6360E91C" w:rsidR="00F908E8" w:rsidRPr="00DE6024" w:rsidRDefault="00F908E8" w:rsidP="00F908E8">
      <w:pPr>
        <w:rPr>
          <w:rFonts w:ascii="Corbel" w:hAnsi="Corbel"/>
          <w:color w:val="42BB93"/>
          <w:sz w:val="22"/>
          <w:szCs w:val="22"/>
        </w:rPr>
      </w:pPr>
      <w:r w:rsidRPr="00DE6024">
        <w:rPr>
          <w:rFonts w:ascii="Corbel" w:hAnsi="Corbel"/>
          <w:color w:val="42BB93"/>
          <w:sz w:val="22"/>
          <w:szCs w:val="22"/>
        </w:rPr>
        <w:t>Please describe the key concept(s) of your research and how they will be measured with the collected survey data.</w:t>
      </w:r>
    </w:p>
    <w:p w14:paraId="6777F454" w14:textId="286FB4CC" w:rsidR="00F908E8" w:rsidRPr="00DE6024" w:rsidRDefault="00F908E8" w:rsidP="00960049">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orbel" w:hAnsi="Corbel"/>
          <w:sz w:val="24"/>
          <w:szCs w:val="24"/>
        </w:rPr>
      </w:pPr>
      <w:r w:rsidRPr="00DE6024">
        <w:rPr>
          <w:rFonts w:ascii="Corbel" w:hAnsi="Corbel"/>
          <w:sz w:val="24"/>
          <w:szCs w:val="24"/>
        </w:rPr>
        <w:t>…</w:t>
      </w:r>
    </w:p>
    <w:p w14:paraId="0EDE932F" w14:textId="0F9581A7" w:rsidR="00F908E8" w:rsidRPr="00DE6024" w:rsidRDefault="00F908E8" w:rsidP="00F908E8">
      <w:pPr>
        <w:rPr>
          <w:rFonts w:ascii="Corbel" w:hAnsi="Corbel"/>
          <w:sz w:val="24"/>
          <w:szCs w:val="24"/>
        </w:rPr>
      </w:pPr>
      <w:r w:rsidRPr="00DE6024">
        <w:rPr>
          <w:rFonts w:ascii="Corbel" w:hAnsi="Corbel"/>
          <w:sz w:val="24"/>
          <w:szCs w:val="24"/>
        </w:rPr>
        <w:t>Analytical model(s) and variables</w:t>
      </w:r>
      <w:r w:rsidR="00E04055" w:rsidRPr="00DE6024">
        <w:rPr>
          <w:rFonts w:ascii="Corbel" w:hAnsi="Corbel"/>
          <w:color w:val="EE0000"/>
          <w:sz w:val="24"/>
          <w:szCs w:val="24"/>
        </w:rPr>
        <w:t>*</w:t>
      </w:r>
    </w:p>
    <w:p w14:paraId="71B2E3EA" w14:textId="2134B892" w:rsidR="00F908E8" w:rsidRPr="00DE6024" w:rsidRDefault="00F908E8" w:rsidP="00F908E8">
      <w:pPr>
        <w:rPr>
          <w:rFonts w:ascii="Corbel" w:hAnsi="Corbel"/>
          <w:color w:val="42BB93"/>
          <w:sz w:val="22"/>
          <w:szCs w:val="22"/>
        </w:rPr>
      </w:pPr>
      <w:r w:rsidRPr="00DE6024">
        <w:rPr>
          <w:rFonts w:ascii="Corbel" w:hAnsi="Corbel"/>
          <w:color w:val="42BB93"/>
          <w:sz w:val="22"/>
          <w:szCs w:val="22"/>
        </w:rPr>
        <w:t xml:space="preserve">Please detail the type of analytical model(s) envisaged and list the variables planned to be included in the analyses. You may detail which variables will serve as dependent, independent or control. </w:t>
      </w:r>
    </w:p>
    <w:p w14:paraId="6082C300" w14:textId="0A7BA61F" w:rsidR="00F908E8" w:rsidRPr="00DE6024" w:rsidRDefault="00F908E8" w:rsidP="00960049">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orbel" w:hAnsi="Corbel"/>
          <w:sz w:val="24"/>
          <w:szCs w:val="24"/>
        </w:rPr>
      </w:pPr>
      <w:r w:rsidRPr="00DE6024">
        <w:rPr>
          <w:rFonts w:ascii="Corbel" w:hAnsi="Corbel"/>
          <w:sz w:val="24"/>
          <w:szCs w:val="24"/>
        </w:rPr>
        <w:t>…</w:t>
      </w:r>
    </w:p>
    <w:p w14:paraId="6E99D8A5" w14:textId="2CCF7A61" w:rsidR="00F908E8" w:rsidRPr="00DE6024" w:rsidRDefault="00F908E8" w:rsidP="00F908E8">
      <w:pPr>
        <w:rPr>
          <w:rFonts w:ascii="Corbel" w:hAnsi="Corbel"/>
          <w:sz w:val="24"/>
          <w:szCs w:val="24"/>
        </w:rPr>
      </w:pPr>
      <w:r w:rsidRPr="00DE6024">
        <w:rPr>
          <w:rFonts w:ascii="Corbel" w:hAnsi="Corbel"/>
          <w:sz w:val="24"/>
          <w:szCs w:val="24"/>
        </w:rPr>
        <w:t xml:space="preserve">Experimental design </w:t>
      </w:r>
    </w:p>
    <w:p w14:paraId="61C28A95" w14:textId="7543FF51" w:rsidR="00F908E8" w:rsidRPr="00DE6024" w:rsidRDefault="00F908E8" w:rsidP="00F908E8">
      <w:pPr>
        <w:rPr>
          <w:rFonts w:ascii="Corbel" w:hAnsi="Corbel"/>
          <w:color w:val="42BB93"/>
          <w:sz w:val="22"/>
          <w:szCs w:val="22"/>
        </w:rPr>
      </w:pPr>
      <w:r w:rsidRPr="00DE6024">
        <w:rPr>
          <w:rFonts w:ascii="Corbel" w:hAnsi="Corbel"/>
          <w:color w:val="42BB93"/>
          <w:sz w:val="22"/>
          <w:szCs w:val="22"/>
        </w:rPr>
        <w:t xml:space="preserve">If your research requires an experimental design, please detail the differences in interventions across conditions. </w:t>
      </w:r>
    </w:p>
    <w:p w14:paraId="6C99977D" w14:textId="532C1997" w:rsidR="001F2FED" w:rsidRPr="00DE6024" w:rsidRDefault="00F908E8" w:rsidP="56709DB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orbel" w:hAnsi="Corbel"/>
          <w:sz w:val="24"/>
          <w:szCs w:val="24"/>
        </w:rPr>
      </w:pPr>
      <w:r w:rsidRPr="56709DBF">
        <w:rPr>
          <w:rFonts w:ascii="Corbel" w:hAnsi="Corbel"/>
          <w:sz w:val="24"/>
          <w:szCs w:val="24"/>
        </w:rPr>
        <w:t>…</w:t>
      </w:r>
    </w:p>
    <w:p w14:paraId="68541078" w14:textId="173F25CB" w:rsidR="00F908E8" w:rsidRPr="00DE6024" w:rsidRDefault="00F908E8" w:rsidP="00F908E8">
      <w:pPr>
        <w:rPr>
          <w:rFonts w:ascii="Corbel" w:hAnsi="Corbel"/>
          <w:sz w:val="24"/>
          <w:szCs w:val="24"/>
        </w:rPr>
      </w:pPr>
      <w:r w:rsidRPr="00DE6024">
        <w:rPr>
          <w:rFonts w:ascii="Corbel" w:hAnsi="Corbel"/>
          <w:sz w:val="24"/>
          <w:szCs w:val="24"/>
        </w:rPr>
        <w:lastRenderedPageBreak/>
        <w:t>Power calculations (optional)</w:t>
      </w:r>
    </w:p>
    <w:p w14:paraId="2AA5CFC5" w14:textId="22A5415D" w:rsidR="00F908E8" w:rsidRPr="00DE6024" w:rsidRDefault="00F908E8" w:rsidP="00F908E8">
      <w:pPr>
        <w:rPr>
          <w:rFonts w:ascii="Corbel" w:hAnsi="Corbel"/>
          <w:color w:val="42BB93"/>
          <w:sz w:val="22"/>
          <w:szCs w:val="22"/>
        </w:rPr>
      </w:pPr>
      <w:r w:rsidRPr="00DE6024">
        <w:rPr>
          <w:rFonts w:ascii="Corbel" w:hAnsi="Corbel"/>
          <w:color w:val="42BB93"/>
          <w:sz w:val="22"/>
          <w:szCs w:val="22"/>
        </w:rPr>
        <w:t xml:space="preserve">Please justify the minimum required sample size based on your intended analytical model(s) and the expected effect sizes. If it’s more convenient, you may </w:t>
      </w:r>
      <w:r w:rsidR="00F93E18">
        <w:rPr>
          <w:rFonts w:ascii="Corbel" w:hAnsi="Corbel"/>
          <w:color w:val="42BB93"/>
          <w:sz w:val="22"/>
          <w:szCs w:val="22"/>
        </w:rPr>
        <w:t>send</w:t>
      </w:r>
      <w:r w:rsidRPr="00DE6024">
        <w:rPr>
          <w:rFonts w:ascii="Corbel" w:hAnsi="Corbel"/>
          <w:color w:val="42BB93"/>
          <w:sz w:val="22"/>
          <w:szCs w:val="22"/>
        </w:rPr>
        <w:t xml:space="preserve"> a </w:t>
      </w:r>
      <w:r w:rsidR="00F93E18">
        <w:rPr>
          <w:rFonts w:ascii="Corbel" w:hAnsi="Corbel"/>
          <w:color w:val="42BB93"/>
          <w:sz w:val="22"/>
          <w:szCs w:val="22"/>
        </w:rPr>
        <w:t xml:space="preserve">separate </w:t>
      </w:r>
      <w:r w:rsidRPr="00DE6024">
        <w:rPr>
          <w:rFonts w:ascii="Corbel" w:hAnsi="Corbel"/>
          <w:color w:val="42BB93"/>
          <w:sz w:val="22"/>
          <w:szCs w:val="22"/>
        </w:rPr>
        <w:t xml:space="preserve">file. </w:t>
      </w:r>
    </w:p>
    <w:p w14:paraId="1430533B" w14:textId="0C1B200F" w:rsidR="00F908E8" w:rsidRPr="00DE6024" w:rsidRDefault="00F908E8" w:rsidP="00960049">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orbel" w:hAnsi="Corbel"/>
          <w:sz w:val="24"/>
          <w:szCs w:val="24"/>
        </w:rPr>
      </w:pPr>
      <w:r w:rsidRPr="00DE6024">
        <w:rPr>
          <w:rFonts w:ascii="Corbel" w:hAnsi="Corbel"/>
          <w:sz w:val="24"/>
          <w:szCs w:val="24"/>
        </w:rPr>
        <w:t>…</w:t>
      </w:r>
    </w:p>
    <w:p w14:paraId="4FED0201" w14:textId="2FECFA20" w:rsidR="00960049" w:rsidRPr="00DE6024" w:rsidRDefault="006C6E73" w:rsidP="006C6E73">
      <w:pPr>
        <w:pStyle w:val="ListParagraph"/>
        <w:numPr>
          <w:ilvl w:val="0"/>
          <w:numId w:val="17"/>
        </w:numPr>
        <w:rPr>
          <w:rFonts w:ascii="Corbel" w:hAnsi="Corbel"/>
          <w:b/>
          <w:bCs/>
          <w:sz w:val="24"/>
          <w:szCs w:val="24"/>
        </w:rPr>
      </w:pPr>
      <w:r w:rsidRPr="00DE6024">
        <w:rPr>
          <w:rFonts w:ascii="Corbel" w:hAnsi="Corbel"/>
          <w:b/>
          <w:bCs/>
          <w:sz w:val="24"/>
          <w:szCs w:val="24"/>
        </w:rPr>
        <w:t>Details on the survey</w:t>
      </w:r>
    </w:p>
    <w:p w14:paraId="2B573A04" w14:textId="6F525D78" w:rsidR="006C6E73" w:rsidRPr="00DE6024" w:rsidRDefault="00A7116B" w:rsidP="006C6E73">
      <w:pPr>
        <w:rPr>
          <w:rFonts w:ascii="Corbel" w:hAnsi="Corbel"/>
          <w:sz w:val="24"/>
          <w:szCs w:val="24"/>
        </w:rPr>
      </w:pPr>
      <w:r w:rsidRPr="00DE6024">
        <w:rPr>
          <w:rFonts w:ascii="Corbel" w:hAnsi="Corbel"/>
          <w:sz w:val="24"/>
          <w:szCs w:val="24"/>
        </w:rPr>
        <w:t>Survey instruments</w:t>
      </w:r>
      <w:r w:rsidR="00E04055" w:rsidRPr="00DE6024">
        <w:rPr>
          <w:rFonts w:ascii="Corbel" w:hAnsi="Corbel"/>
          <w:color w:val="EE0000"/>
          <w:sz w:val="24"/>
          <w:szCs w:val="24"/>
        </w:rPr>
        <w:t>*</w:t>
      </w:r>
    </w:p>
    <w:p w14:paraId="0928EC7C" w14:textId="2C49E8A6" w:rsidR="00A7116B" w:rsidRPr="00A06BFC" w:rsidRDefault="004F65B0" w:rsidP="006C6E73">
      <w:pPr>
        <w:rPr>
          <w:rFonts w:ascii="Corbel" w:hAnsi="Corbel"/>
          <w:color w:val="42BB93"/>
          <w:sz w:val="24"/>
          <w:szCs w:val="24"/>
        </w:rPr>
      </w:pPr>
      <w:r w:rsidRPr="00A06BFC">
        <w:rPr>
          <w:rFonts w:ascii="Corbel" w:hAnsi="Corbel"/>
          <w:color w:val="42BB93"/>
          <w:sz w:val="24"/>
          <w:szCs w:val="24"/>
        </w:rPr>
        <w:t xml:space="preserve">Please </w:t>
      </w:r>
      <w:r w:rsidR="00F93E18" w:rsidRPr="00A06BFC">
        <w:rPr>
          <w:rFonts w:ascii="Corbel" w:hAnsi="Corbel"/>
          <w:color w:val="42BB93"/>
          <w:sz w:val="24"/>
          <w:szCs w:val="24"/>
        </w:rPr>
        <w:t>send</w:t>
      </w:r>
      <w:r w:rsidRPr="00A06BFC">
        <w:rPr>
          <w:rFonts w:ascii="Corbel" w:hAnsi="Corbel"/>
          <w:color w:val="42BB93"/>
          <w:sz w:val="24"/>
          <w:szCs w:val="24"/>
        </w:rPr>
        <w:t xml:space="preserve"> the preliminary full list of survey instruments in English and possibly also in French and/or Dutch. Please include all questions, answer categories, instructions, routing using </w:t>
      </w:r>
      <w:hyperlink r:id="rId11" w:history="1">
        <w:r w:rsidR="00A362FF" w:rsidRPr="00A06BFC">
          <w:rPr>
            <w:rStyle w:val="Hyperlink"/>
            <w:rFonts w:ascii="Corbel" w:hAnsi="Corbel"/>
            <w:color w:val="42BB93"/>
            <w:sz w:val="24"/>
            <w:szCs w:val="24"/>
          </w:rPr>
          <w:t>the TSS template</w:t>
        </w:r>
      </w:hyperlink>
      <w:r w:rsidR="00A362FF" w:rsidRPr="00A06BFC">
        <w:rPr>
          <w:rFonts w:ascii="Corbel" w:hAnsi="Corbel"/>
          <w:color w:val="42BB93"/>
          <w:sz w:val="24"/>
          <w:szCs w:val="24"/>
        </w:rPr>
        <w:t>.</w:t>
      </w:r>
    </w:p>
    <w:p w14:paraId="43B4CE9A" w14:textId="677A143B" w:rsidR="00A362FF" w:rsidRPr="00A06BFC" w:rsidRDefault="001725E5" w:rsidP="006C6E73">
      <w:pPr>
        <w:rPr>
          <w:rFonts w:ascii="Corbel" w:hAnsi="Corbel"/>
          <w:color w:val="42BB93"/>
          <w:sz w:val="24"/>
          <w:szCs w:val="24"/>
        </w:rPr>
      </w:pPr>
      <w:r w:rsidRPr="00A06BFC">
        <w:rPr>
          <w:rFonts w:ascii="Corbel" w:hAnsi="Corbel"/>
          <w:i/>
          <w:iCs/>
          <w:color w:val="42BB93"/>
          <w:sz w:val="24"/>
          <w:szCs w:val="24"/>
        </w:rPr>
        <w:t>In preparation of the fieldwork, award winners will receive feedback from the Scientific Committee to improve their proposal. Award winners will need to provide the full survey in English, French and Dutch ahead of fieldwork.</w:t>
      </w:r>
    </w:p>
    <w:p w14:paraId="51AAC234" w14:textId="19EF9B2D" w:rsidR="00960049" w:rsidRPr="00DE6024" w:rsidRDefault="006B25D1" w:rsidP="00F908E8">
      <w:pPr>
        <w:rPr>
          <w:rFonts w:ascii="Corbel" w:hAnsi="Corbel"/>
          <w:sz w:val="24"/>
          <w:szCs w:val="24"/>
        </w:rPr>
      </w:pPr>
      <w:r w:rsidRPr="00DE6024">
        <w:rPr>
          <w:rFonts w:ascii="Corbel" w:hAnsi="Corbel"/>
          <w:sz w:val="24"/>
          <w:szCs w:val="24"/>
        </w:rPr>
        <w:t>[Attach relevant documents]</w:t>
      </w:r>
    </w:p>
    <w:p w14:paraId="3BDCECF6" w14:textId="2C9F1CA3" w:rsidR="006B25D1" w:rsidRPr="00A06BFC" w:rsidRDefault="006B25D1" w:rsidP="00F908E8">
      <w:pPr>
        <w:rPr>
          <w:rFonts w:ascii="Corbel" w:hAnsi="Corbel"/>
          <w:sz w:val="24"/>
          <w:szCs w:val="24"/>
        </w:rPr>
      </w:pPr>
      <w:r w:rsidRPr="00A06BFC">
        <w:rPr>
          <w:rFonts w:ascii="Corbel" w:hAnsi="Corbel"/>
          <w:sz w:val="24"/>
          <w:szCs w:val="24"/>
        </w:rPr>
        <w:t xml:space="preserve">Survey design </w:t>
      </w:r>
    </w:p>
    <w:p w14:paraId="61D9F2FE" w14:textId="6C91FCB0" w:rsidR="006B25D1" w:rsidRPr="00DE6024" w:rsidRDefault="006B25D1" w:rsidP="00F908E8">
      <w:pPr>
        <w:rPr>
          <w:rFonts w:ascii="Corbel" w:hAnsi="Corbel"/>
          <w:color w:val="42BB93"/>
          <w:sz w:val="22"/>
          <w:szCs w:val="22"/>
        </w:rPr>
      </w:pPr>
      <w:r w:rsidRPr="00DE6024">
        <w:rPr>
          <w:rFonts w:ascii="Corbel" w:hAnsi="Corbel"/>
          <w:color w:val="42BB93"/>
          <w:sz w:val="22"/>
          <w:szCs w:val="22"/>
        </w:rPr>
        <w:t xml:space="preserve">Please include any relevant </w:t>
      </w:r>
      <w:r w:rsidRPr="00A06BFC">
        <w:rPr>
          <w:rFonts w:ascii="Corbel" w:hAnsi="Corbel"/>
          <w:color w:val="42BB93"/>
          <w:sz w:val="22"/>
          <w:szCs w:val="22"/>
        </w:rPr>
        <w:t>details</w:t>
      </w:r>
      <w:r w:rsidRPr="00DE6024">
        <w:rPr>
          <w:rFonts w:ascii="Corbel" w:hAnsi="Corbel"/>
          <w:color w:val="42BB93"/>
          <w:sz w:val="22"/>
          <w:szCs w:val="22"/>
        </w:rPr>
        <w:t xml:space="preserve"> regarding your survey design. </w:t>
      </w:r>
    </w:p>
    <w:p w14:paraId="57375642" w14:textId="2DA89CDB" w:rsidR="006B25D1" w:rsidRPr="00DE6024" w:rsidRDefault="006B25D1" w:rsidP="006B25D1">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orbel" w:hAnsi="Corbel"/>
          <w:sz w:val="24"/>
          <w:szCs w:val="24"/>
        </w:rPr>
      </w:pPr>
      <w:r w:rsidRPr="00DE6024">
        <w:rPr>
          <w:rFonts w:ascii="Corbel" w:hAnsi="Corbel"/>
          <w:sz w:val="24"/>
          <w:szCs w:val="24"/>
        </w:rPr>
        <w:t xml:space="preserve">… </w:t>
      </w:r>
    </w:p>
    <w:p w14:paraId="794AC53E" w14:textId="3B315D5E" w:rsidR="006B25D1" w:rsidRPr="00DE6024" w:rsidRDefault="006B25D1" w:rsidP="00F908E8">
      <w:pPr>
        <w:rPr>
          <w:rFonts w:ascii="Corbel" w:hAnsi="Corbel"/>
          <w:sz w:val="24"/>
          <w:szCs w:val="24"/>
        </w:rPr>
      </w:pPr>
      <w:r w:rsidRPr="00DE6024">
        <w:rPr>
          <w:rFonts w:ascii="Corbel" w:hAnsi="Corbel"/>
          <w:sz w:val="24"/>
          <w:szCs w:val="24"/>
        </w:rPr>
        <w:t xml:space="preserve">If you’ve applied for the TSS award in 2025 with a similar proposal, please describe here the main changes brought to the survey and/or the research project. </w:t>
      </w:r>
    </w:p>
    <w:p w14:paraId="42480EED" w14:textId="3B394435" w:rsidR="006B25D1" w:rsidRPr="00DE6024" w:rsidRDefault="006B25D1" w:rsidP="006B25D1">
      <w:pPr>
        <w:pBdr>
          <w:top w:val="single" w:sz="4" w:space="1" w:color="auto"/>
          <w:left w:val="single" w:sz="4" w:space="4" w:color="auto"/>
          <w:bottom w:val="single" w:sz="4" w:space="1" w:color="auto"/>
          <w:right w:val="single" w:sz="4" w:space="4" w:color="auto"/>
        </w:pBdr>
        <w:rPr>
          <w:rFonts w:ascii="Corbel" w:hAnsi="Corbel"/>
          <w:sz w:val="24"/>
          <w:szCs w:val="24"/>
        </w:rPr>
      </w:pPr>
      <w:r w:rsidRPr="00DE6024">
        <w:rPr>
          <w:rFonts w:ascii="Corbel" w:hAnsi="Corbel"/>
          <w:sz w:val="24"/>
          <w:szCs w:val="24"/>
        </w:rPr>
        <w:t xml:space="preserve">… </w:t>
      </w:r>
    </w:p>
    <w:p w14:paraId="0A665358" w14:textId="7CC476D3" w:rsidR="006B25D1" w:rsidRPr="00DE6024" w:rsidRDefault="006B25D1" w:rsidP="006B25D1">
      <w:pPr>
        <w:pStyle w:val="ListParagraph"/>
        <w:numPr>
          <w:ilvl w:val="0"/>
          <w:numId w:val="17"/>
        </w:numPr>
        <w:rPr>
          <w:rFonts w:ascii="Corbel" w:hAnsi="Corbel"/>
          <w:b/>
          <w:bCs/>
          <w:sz w:val="24"/>
          <w:szCs w:val="24"/>
        </w:rPr>
      </w:pPr>
      <w:r w:rsidRPr="00DE6024">
        <w:rPr>
          <w:rFonts w:ascii="Corbel" w:hAnsi="Corbel"/>
          <w:b/>
          <w:bCs/>
          <w:sz w:val="24"/>
          <w:szCs w:val="24"/>
        </w:rPr>
        <w:t>Details on the candidate</w:t>
      </w:r>
    </w:p>
    <w:p w14:paraId="24C2CB69" w14:textId="77381E78" w:rsidR="006B25D1" w:rsidRPr="00DE6024" w:rsidRDefault="006B25D1" w:rsidP="006B25D1">
      <w:pPr>
        <w:rPr>
          <w:rFonts w:ascii="Corbel" w:hAnsi="Corbel"/>
          <w:sz w:val="24"/>
          <w:szCs w:val="24"/>
        </w:rPr>
      </w:pPr>
      <w:r w:rsidRPr="00DE6024">
        <w:rPr>
          <w:rFonts w:ascii="Corbel" w:hAnsi="Corbel"/>
          <w:sz w:val="24"/>
          <w:szCs w:val="24"/>
        </w:rPr>
        <w:t xml:space="preserve">First Name </w:t>
      </w:r>
    </w:p>
    <w:p w14:paraId="75C81030" w14:textId="7B31295B" w:rsidR="006B25D1" w:rsidRPr="00DE6024" w:rsidRDefault="006B25D1" w:rsidP="00A1668F">
      <w:pPr>
        <w:pBdr>
          <w:top w:val="single" w:sz="4" w:space="1" w:color="auto"/>
          <w:left w:val="single" w:sz="4" w:space="4" w:color="auto"/>
          <w:bottom w:val="single" w:sz="4" w:space="1" w:color="auto"/>
          <w:right w:val="single" w:sz="4" w:space="4" w:color="auto"/>
        </w:pBdr>
        <w:rPr>
          <w:rFonts w:ascii="Corbel" w:hAnsi="Corbel"/>
          <w:sz w:val="24"/>
          <w:szCs w:val="24"/>
        </w:rPr>
      </w:pPr>
      <w:r w:rsidRPr="00DE6024">
        <w:rPr>
          <w:rFonts w:ascii="Corbel" w:hAnsi="Corbel"/>
          <w:sz w:val="24"/>
          <w:szCs w:val="24"/>
        </w:rPr>
        <w:t xml:space="preserve">… </w:t>
      </w:r>
    </w:p>
    <w:p w14:paraId="012DE29D" w14:textId="2BEC2E84" w:rsidR="006B25D1" w:rsidRPr="00DE6024" w:rsidRDefault="006B25D1" w:rsidP="006B25D1">
      <w:pPr>
        <w:rPr>
          <w:rFonts w:ascii="Corbel" w:hAnsi="Corbel"/>
          <w:sz w:val="24"/>
          <w:szCs w:val="24"/>
        </w:rPr>
      </w:pPr>
      <w:r w:rsidRPr="00DE6024">
        <w:rPr>
          <w:rFonts w:ascii="Corbel" w:hAnsi="Corbel"/>
          <w:sz w:val="24"/>
          <w:szCs w:val="24"/>
        </w:rPr>
        <w:t>Last Name</w:t>
      </w:r>
    </w:p>
    <w:p w14:paraId="78BC8AA6" w14:textId="1E0E181B" w:rsidR="006B25D1" w:rsidRPr="00DE6024" w:rsidRDefault="006B25D1" w:rsidP="00A1668F">
      <w:pPr>
        <w:pBdr>
          <w:top w:val="single" w:sz="4" w:space="1" w:color="auto"/>
          <w:left w:val="single" w:sz="4" w:space="4" w:color="auto"/>
          <w:bottom w:val="single" w:sz="4" w:space="1" w:color="auto"/>
          <w:right w:val="single" w:sz="4" w:space="4" w:color="auto"/>
        </w:pBdr>
        <w:rPr>
          <w:rFonts w:ascii="Corbel" w:hAnsi="Corbel"/>
          <w:sz w:val="24"/>
          <w:szCs w:val="24"/>
        </w:rPr>
      </w:pPr>
      <w:r w:rsidRPr="00DE6024">
        <w:rPr>
          <w:rFonts w:ascii="Corbel" w:hAnsi="Corbel"/>
          <w:sz w:val="24"/>
          <w:szCs w:val="24"/>
        </w:rPr>
        <w:t xml:space="preserve">… </w:t>
      </w:r>
    </w:p>
    <w:p w14:paraId="57F65EAB" w14:textId="407F22FA" w:rsidR="006B25D1" w:rsidRPr="00DE6024" w:rsidRDefault="006B25D1" w:rsidP="006B25D1">
      <w:pPr>
        <w:rPr>
          <w:rFonts w:ascii="Corbel" w:hAnsi="Corbel"/>
          <w:sz w:val="24"/>
          <w:szCs w:val="24"/>
        </w:rPr>
      </w:pPr>
      <w:r w:rsidRPr="00DE6024">
        <w:rPr>
          <w:rFonts w:ascii="Corbel" w:hAnsi="Corbel"/>
          <w:sz w:val="24"/>
          <w:szCs w:val="24"/>
        </w:rPr>
        <w:t>Email</w:t>
      </w:r>
    </w:p>
    <w:p w14:paraId="51AC0D67" w14:textId="400646A5" w:rsidR="006B25D1" w:rsidRPr="00DE6024" w:rsidRDefault="006B25D1" w:rsidP="00A1668F">
      <w:pPr>
        <w:pBdr>
          <w:top w:val="single" w:sz="4" w:space="1" w:color="auto"/>
          <w:left w:val="single" w:sz="4" w:space="4" w:color="auto"/>
          <w:bottom w:val="single" w:sz="4" w:space="1" w:color="auto"/>
          <w:right w:val="single" w:sz="4" w:space="4" w:color="auto"/>
        </w:pBdr>
        <w:rPr>
          <w:rFonts w:ascii="Corbel" w:hAnsi="Corbel"/>
          <w:sz w:val="24"/>
          <w:szCs w:val="24"/>
        </w:rPr>
      </w:pPr>
      <w:r w:rsidRPr="00DE6024">
        <w:rPr>
          <w:rFonts w:ascii="Corbel" w:hAnsi="Corbel"/>
          <w:sz w:val="24"/>
          <w:szCs w:val="24"/>
        </w:rPr>
        <w:t>…</w:t>
      </w:r>
    </w:p>
    <w:p w14:paraId="2D0FFDE4" w14:textId="455362C0" w:rsidR="006B25D1" w:rsidRPr="00DE6024" w:rsidRDefault="006B25D1" w:rsidP="006B25D1">
      <w:pPr>
        <w:rPr>
          <w:rFonts w:ascii="Corbel" w:hAnsi="Corbel"/>
          <w:sz w:val="24"/>
          <w:szCs w:val="24"/>
        </w:rPr>
      </w:pPr>
      <w:r w:rsidRPr="00DE6024">
        <w:rPr>
          <w:rFonts w:ascii="Corbel" w:hAnsi="Corbel"/>
          <w:sz w:val="24"/>
          <w:szCs w:val="24"/>
        </w:rPr>
        <w:lastRenderedPageBreak/>
        <w:t>Institution(s)</w:t>
      </w:r>
      <w:r w:rsidR="00E04055" w:rsidRPr="00DE6024">
        <w:rPr>
          <w:rFonts w:ascii="Corbel" w:hAnsi="Corbel"/>
          <w:color w:val="EE0000"/>
          <w:sz w:val="24"/>
          <w:szCs w:val="24"/>
        </w:rPr>
        <w:t>*</w:t>
      </w:r>
      <w:r w:rsidR="00DE6024" w:rsidRPr="002766B5">
        <w:rPr>
          <w:rStyle w:val="FootnoteReference"/>
          <w:rFonts w:ascii="Corbel" w:hAnsi="Corbel"/>
          <w:sz w:val="24"/>
          <w:szCs w:val="24"/>
        </w:rPr>
        <w:footnoteReference w:id="2"/>
      </w:r>
    </w:p>
    <w:p w14:paraId="35B131D2" w14:textId="209202F2" w:rsidR="006B25D1" w:rsidRPr="00DE6024" w:rsidRDefault="006B25D1" w:rsidP="006B25D1">
      <w:pPr>
        <w:pStyle w:val="ListParagraph"/>
        <w:numPr>
          <w:ilvl w:val="0"/>
          <w:numId w:val="18"/>
        </w:numPr>
        <w:rPr>
          <w:rFonts w:ascii="Corbel" w:hAnsi="Corbel"/>
          <w:sz w:val="24"/>
          <w:szCs w:val="24"/>
        </w:rPr>
      </w:pPr>
      <w:proofErr w:type="spellStart"/>
      <w:r w:rsidRPr="00DE6024">
        <w:rPr>
          <w:rFonts w:ascii="Corbel" w:hAnsi="Corbel"/>
          <w:sz w:val="24"/>
          <w:szCs w:val="24"/>
        </w:rPr>
        <w:t>UCLouvain</w:t>
      </w:r>
      <w:proofErr w:type="spellEnd"/>
    </w:p>
    <w:p w14:paraId="21DFFF20" w14:textId="738D526F" w:rsidR="006B25D1" w:rsidRPr="00DE6024" w:rsidRDefault="006B25D1" w:rsidP="006B25D1">
      <w:pPr>
        <w:pStyle w:val="ListParagraph"/>
        <w:numPr>
          <w:ilvl w:val="0"/>
          <w:numId w:val="18"/>
        </w:numPr>
        <w:rPr>
          <w:rFonts w:ascii="Corbel" w:hAnsi="Corbel"/>
          <w:sz w:val="24"/>
          <w:szCs w:val="24"/>
        </w:rPr>
      </w:pPr>
      <w:r w:rsidRPr="00DE6024">
        <w:rPr>
          <w:rFonts w:ascii="Corbel" w:hAnsi="Corbel"/>
          <w:sz w:val="24"/>
          <w:szCs w:val="24"/>
        </w:rPr>
        <w:t xml:space="preserve">Université Libre de Bruxelles </w:t>
      </w:r>
    </w:p>
    <w:p w14:paraId="3B7E3393" w14:textId="4E113B7D" w:rsidR="006B25D1" w:rsidRPr="00DE6024" w:rsidRDefault="006B25D1" w:rsidP="006B25D1">
      <w:pPr>
        <w:pStyle w:val="ListParagraph"/>
        <w:numPr>
          <w:ilvl w:val="0"/>
          <w:numId w:val="18"/>
        </w:numPr>
        <w:rPr>
          <w:rFonts w:ascii="Corbel" w:hAnsi="Corbel"/>
          <w:sz w:val="24"/>
          <w:szCs w:val="24"/>
        </w:rPr>
      </w:pPr>
      <w:r w:rsidRPr="00DE6024">
        <w:rPr>
          <w:rFonts w:ascii="Corbel" w:hAnsi="Corbel"/>
          <w:sz w:val="24"/>
          <w:szCs w:val="24"/>
        </w:rPr>
        <w:t>Université de Liège</w:t>
      </w:r>
    </w:p>
    <w:p w14:paraId="309E2796" w14:textId="510D7CFB" w:rsidR="006B25D1" w:rsidRPr="00DE6024" w:rsidRDefault="006B25D1" w:rsidP="006B25D1">
      <w:pPr>
        <w:pStyle w:val="ListParagraph"/>
        <w:numPr>
          <w:ilvl w:val="0"/>
          <w:numId w:val="18"/>
        </w:numPr>
        <w:rPr>
          <w:rFonts w:ascii="Corbel" w:hAnsi="Corbel"/>
          <w:sz w:val="24"/>
          <w:szCs w:val="24"/>
        </w:rPr>
      </w:pPr>
      <w:r w:rsidRPr="00DE6024">
        <w:rPr>
          <w:rFonts w:ascii="Corbel" w:hAnsi="Corbel"/>
          <w:sz w:val="24"/>
          <w:szCs w:val="24"/>
        </w:rPr>
        <w:t>Université de Mons</w:t>
      </w:r>
    </w:p>
    <w:p w14:paraId="1948AB29" w14:textId="7350F413" w:rsidR="006B25D1" w:rsidRPr="00DE6024" w:rsidRDefault="006B25D1" w:rsidP="006B25D1">
      <w:pPr>
        <w:pStyle w:val="ListParagraph"/>
        <w:numPr>
          <w:ilvl w:val="0"/>
          <w:numId w:val="18"/>
        </w:numPr>
        <w:rPr>
          <w:rFonts w:ascii="Corbel" w:hAnsi="Corbel"/>
          <w:sz w:val="24"/>
          <w:szCs w:val="24"/>
        </w:rPr>
      </w:pPr>
      <w:r w:rsidRPr="00DE6024">
        <w:rPr>
          <w:rFonts w:ascii="Corbel" w:hAnsi="Corbel"/>
          <w:sz w:val="24"/>
          <w:szCs w:val="24"/>
        </w:rPr>
        <w:t>Université de Namur</w:t>
      </w:r>
    </w:p>
    <w:p w14:paraId="24DBE536" w14:textId="77E93E19" w:rsidR="006B25D1" w:rsidRPr="00DE6024" w:rsidRDefault="006B25D1" w:rsidP="006B25D1">
      <w:pPr>
        <w:pStyle w:val="ListParagraph"/>
        <w:numPr>
          <w:ilvl w:val="0"/>
          <w:numId w:val="18"/>
        </w:numPr>
        <w:rPr>
          <w:rFonts w:ascii="Corbel" w:hAnsi="Corbel"/>
          <w:sz w:val="24"/>
          <w:szCs w:val="24"/>
        </w:rPr>
      </w:pPr>
      <w:r w:rsidRPr="00DE6024">
        <w:rPr>
          <w:rFonts w:ascii="Corbel" w:hAnsi="Corbel"/>
          <w:sz w:val="24"/>
          <w:szCs w:val="24"/>
        </w:rPr>
        <w:t>KU Leuven</w:t>
      </w:r>
    </w:p>
    <w:p w14:paraId="08ADE4FD" w14:textId="56AC384F" w:rsidR="006B25D1" w:rsidRPr="00DE6024" w:rsidRDefault="006B25D1" w:rsidP="006B25D1">
      <w:pPr>
        <w:pStyle w:val="ListParagraph"/>
        <w:numPr>
          <w:ilvl w:val="0"/>
          <w:numId w:val="18"/>
        </w:numPr>
        <w:rPr>
          <w:rFonts w:ascii="Corbel" w:hAnsi="Corbel"/>
          <w:sz w:val="24"/>
          <w:szCs w:val="24"/>
        </w:rPr>
      </w:pPr>
      <w:r w:rsidRPr="00DE6024">
        <w:rPr>
          <w:rFonts w:ascii="Corbel" w:hAnsi="Corbel"/>
          <w:sz w:val="24"/>
          <w:szCs w:val="24"/>
        </w:rPr>
        <w:t>Universiteit Gent</w:t>
      </w:r>
    </w:p>
    <w:p w14:paraId="19647550" w14:textId="17BDEA3E" w:rsidR="006B25D1" w:rsidRPr="00DE6024" w:rsidRDefault="006B25D1" w:rsidP="006B25D1">
      <w:pPr>
        <w:pStyle w:val="ListParagraph"/>
        <w:numPr>
          <w:ilvl w:val="0"/>
          <w:numId w:val="18"/>
        </w:numPr>
        <w:rPr>
          <w:rFonts w:ascii="Corbel" w:hAnsi="Corbel"/>
          <w:sz w:val="24"/>
          <w:szCs w:val="24"/>
        </w:rPr>
      </w:pPr>
      <w:r w:rsidRPr="00DE6024">
        <w:rPr>
          <w:rFonts w:ascii="Corbel" w:hAnsi="Corbel"/>
          <w:sz w:val="24"/>
          <w:szCs w:val="24"/>
        </w:rPr>
        <w:t>Vrije Universiteit Brussel</w:t>
      </w:r>
    </w:p>
    <w:p w14:paraId="2588B294" w14:textId="76F0C34A" w:rsidR="006B25D1" w:rsidRPr="00DE6024" w:rsidRDefault="006B25D1" w:rsidP="006B25D1">
      <w:pPr>
        <w:pStyle w:val="ListParagraph"/>
        <w:numPr>
          <w:ilvl w:val="0"/>
          <w:numId w:val="18"/>
        </w:numPr>
        <w:rPr>
          <w:rFonts w:ascii="Corbel" w:hAnsi="Corbel"/>
          <w:sz w:val="24"/>
          <w:szCs w:val="24"/>
        </w:rPr>
      </w:pPr>
      <w:r w:rsidRPr="00DE6024">
        <w:rPr>
          <w:rFonts w:ascii="Corbel" w:hAnsi="Corbel"/>
          <w:sz w:val="24"/>
          <w:szCs w:val="24"/>
        </w:rPr>
        <w:t>Universiteit Antwerpen</w:t>
      </w:r>
    </w:p>
    <w:p w14:paraId="260C95CF" w14:textId="0A10AD6B" w:rsidR="006B25D1" w:rsidRPr="00DE6024" w:rsidRDefault="006B25D1" w:rsidP="006B25D1">
      <w:pPr>
        <w:pStyle w:val="ListParagraph"/>
        <w:numPr>
          <w:ilvl w:val="0"/>
          <w:numId w:val="18"/>
        </w:numPr>
        <w:rPr>
          <w:rFonts w:ascii="Corbel" w:hAnsi="Corbel"/>
          <w:sz w:val="24"/>
          <w:szCs w:val="24"/>
        </w:rPr>
      </w:pPr>
      <w:r w:rsidRPr="00DE6024">
        <w:rPr>
          <w:rFonts w:ascii="Corbel" w:hAnsi="Corbel"/>
          <w:sz w:val="24"/>
          <w:szCs w:val="24"/>
        </w:rPr>
        <w:t>Universiteit Hasselt</w:t>
      </w:r>
    </w:p>
    <w:p w14:paraId="00775DB3" w14:textId="40ADB6B3" w:rsidR="006B25D1" w:rsidRPr="00DE6024" w:rsidRDefault="006B25D1" w:rsidP="006B25D1">
      <w:pPr>
        <w:rPr>
          <w:rFonts w:ascii="Corbel" w:hAnsi="Corbel"/>
          <w:sz w:val="24"/>
          <w:szCs w:val="24"/>
        </w:rPr>
      </w:pPr>
      <w:r w:rsidRPr="00DE6024">
        <w:rPr>
          <w:rFonts w:ascii="Corbel" w:hAnsi="Corbel"/>
          <w:sz w:val="24"/>
          <w:szCs w:val="24"/>
        </w:rPr>
        <w:t>Your status</w:t>
      </w:r>
      <w:r w:rsidR="00580DD1" w:rsidRPr="00DE6024">
        <w:rPr>
          <w:rFonts w:ascii="Corbel" w:hAnsi="Corbel"/>
          <w:color w:val="EE0000"/>
          <w:sz w:val="24"/>
          <w:szCs w:val="24"/>
        </w:rPr>
        <w:t>*</w:t>
      </w:r>
    </w:p>
    <w:p w14:paraId="3364C8BD" w14:textId="77777777" w:rsidR="00CC112C" w:rsidRDefault="006B25D1" w:rsidP="006B25D1">
      <w:pPr>
        <w:pStyle w:val="ListParagraph"/>
        <w:numPr>
          <w:ilvl w:val="0"/>
          <w:numId w:val="19"/>
        </w:numPr>
        <w:rPr>
          <w:rFonts w:ascii="Corbel" w:hAnsi="Corbel"/>
          <w:sz w:val="24"/>
          <w:szCs w:val="24"/>
        </w:rPr>
      </w:pPr>
      <w:r w:rsidRPr="00DE6024">
        <w:rPr>
          <w:rFonts w:ascii="Corbel" w:hAnsi="Corbel"/>
          <w:sz w:val="24"/>
          <w:szCs w:val="24"/>
        </w:rPr>
        <w:t>PhD studen</w:t>
      </w:r>
      <w:r w:rsidR="00CC112C">
        <w:rPr>
          <w:rFonts w:ascii="Corbel" w:hAnsi="Corbel"/>
          <w:sz w:val="24"/>
          <w:szCs w:val="24"/>
        </w:rPr>
        <w:t>t</w:t>
      </w:r>
    </w:p>
    <w:p w14:paraId="0B500558" w14:textId="0072138D" w:rsidR="006B25D1" w:rsidRDefault="00CC112C" w:rsidP="00CC112C">
      <w:pPr>
        <w:pStyle w:val="ListParagraph"/>
        <w:numPr>
          <w:ilvl w:val="1"/>
          <w:numId w:val="19"/>
        </w:numPr>
        <w:rPr>
          <w:rFonts w:ascii="Corbel" w:hAnsi="Corbel"/>
          <w:sz w:val="24"/>
          <w:szCs w:val="24"/>
        </w:rPr>
      </w:pPr>
      <w:r w:rsidRPr="00CC112C">
        <w:rPr>
          <w:rFonts w:ascii="Corbel" w:hAnsi="Corbel"/>
          <w:sz w:val="24"/>
          <w:szCs w:val="24"/>
        </w:rPr>
        <w:t>Expected time of PhD defense</w:t>
      </w:r>
      <w:r>
        <w:rPr>
          <w:rFonts w:ascii="Corbel" w:hAnsi="Corbel"/>
          <w:sz w:val="24"/>
          <w:szCs w:val="24"/>
        </w:rPr>
        <w:t xml:space="preserve"> : ……………………….</w:t>
      </w:r>
    </w:p>
    <w:p w14:paraId="321CB8A8" w14:textId="77777777" w:rsidR="006E0F1E" w:rsidRPr="00DE6024" w:rsidRDefault="006E0F1E" w:rsidP="006E0F1E">
      <w:pPr>
        <w:pStyle w:val="ListParagraph"/>
        <w:numPr>
          <w:ilvl w:val="0"/>
          <w:numId w:val="0"/>
        </w:numPr>
        <w:ind w:left="1440"/>
        <w:rPr>
          <w:rFonts w:ascii="Corbel" w:hAnsi="Corbel"/>
          <w:sz w:val="24"/>
          <w:szCs w:val="24"/>
        </w:rPr>
      </w:pPr>
    </w:p>
    <w:p w14:paraId="5C2B50D2" w14:textId="77777777" w:rsidR="00320DF6" w:rsidRDefault="006B25D1" w:rsidP="00320DF6">
      <w:pPr>
        <w:pStyle w:val="ListParagraph"/>
        <w:numPr>
          <w:ilvl w:val="0"/>
          <w:numId w:val="19"/>
        </w:numPr>
        <w:rPr>
          <w:rFonts w:ascii="Corbel" w:hAnsi="Corbel"/>
          <w:sz w:val="24"/>
          <w:szCs w:val="24"/>
        </w:rPr>
      </w:pPr>
      <w:r w:rsidRPr="00DE6024">
        <w:rPr>
          <w:rFonts w:ascii="Corbel" w:hAnsi="Corbel"/>
          <w:sz w:val="24"/>
          <w:szCs w:val="24"/>
        </w:rPr>
        <w:t>Researcher with maximum 7 years of experience after the doctoral defense</w:t>
      </w:r>
    </w:p>
    <w:p w14:paraId="6D2DB1E3" w14:textId="3DA05A14" w:rsidR="006E0F1E" w:rsidRDefault="006E0F1E" w:rsidP="00320DF6">
      <w:pPr>
        <w:pStyle w:val="ListParagraph"/>
        <w:numPr>
          <w:ilvl w:val="1"/>
          <w:numId w:val="19"/>
        </w:numPr>
        <w:rPr>
          <w:rFonts w:ascii="Corbel" w:hAnsi="Corbel"/>
          <w:sz w:val="24"/>
          <w:szCs w:val="24"/>
        </w:rPr>
      </w:pPr>
      <w:r w:rsidRPr="006E0F1E">
        <w:rPr>
          <w:rFonts w:ascii="Corbel" w:hAnsi="Corbel"/>
          <w:sz w:val="24"/>
          <w:szCs w:val="24"/>
        </w:rPr>
        <w:t>Date of PhD defense</w:t>
      </w:r>
      <w:r>
        <w:rPr>
          <w:rFonts w:ascii="Corbel" w:hAnsi="Corbel"/>
          <w:sz w:val="24"/>
          <w:szCs w:val="24"/>
        </w:rPr>
        <w:t>: ………………………………….</w:t>
      </w:r>
    </w:p>
    <w:p w14:paraId="734CC23B" w14:textId="12E4C386" w:rsidR="00320DF6" w:rsidRPr="00320DF6" w:rsidRDefault="00320DF6" w:rsidP="00320DF6">
      <w:pPr>
        <w:pStyle w:val="ListParagraph"/>
        <w:numPr>
          <w:ilvl w:val="1"/>
          <w:numId w:val="19"/>
        </w:numPr>
        <w:rPr>
          <w:rFonts w:ascii="Corbel" w:hAnsi="Corbel"/>
          <w:sz w:val="24"/>
          <w:szCs w:val="24"/>
        </w:rPr>
      </w:pPr>
      <w:r w:rsidRPr="00320DF6">
        <w:rPr>
          <w:rFonts w:ascii="Corbel" w:hAnsi="Corbel"/>
          <w:sz w:val="24"/>
          <w:szCs w:val="24"/>
        </w:rPr>
        <w:t>What is your specific status? *</w:t>
      </w:r>
    </w:p>
    <w:p w14:paraId="62C43B88" w14:textId="77777777" w:rsidR="00320DF6" w:rsidRPr="00320DF6" w:rsidRDefault="00320DF6" w:rsidP="00320DF6">
      <w:pPr>
        <w:numPr>
          <w:ilvl w:val="2"/>
          <w:numId w:val="22"/>
        </w:numPr>
        <w:shd w:val="clear" w:color="auto" w:fill="FFFFFF"/>
        <w:spacing w:before="0" w:after="180" w:line="276" w:lineRule="auto"/>
        <w:ind w:left="1985"/>
        <w:rPr>
          <w:rFonts w:ascii="Corbel" w:hAnsi="Corbel"/>
          <w:sz w:val="24"/>
          <w:szCs w:val="24"/>
        </w:rPr>
      </w:pPr>
      <w:r w:rsidRPr="00320DF6">
        <w:rPr>
          <w:rFonts w:ascii="Corbel" w:hAnsi="Corbel"/>
          <w:sz w:val="24"/>
          <w:szCs w:val="24"/>
        </w:rPr>
        <w:t>Non-permanent position (e.g. post-doctoral researcher)</w:t>
      </w:r>
    </w:p>
    <w:p w14:paraId="1D2CB20A" w14:textId="77777777" w:rsidR="00320DF6" w:rsidRPr="00320DF6" w:rsidRDefault="00320DF6" w:rsidP="00320DF6">
      <w:pPr>
        <w:numPr>
          <w:ilvl w:val="2"/>
          <w:numId w:val="22"/>
        </w:numPr>
        <w:shd w:val="clear" w:color="auto" w:fill="FFFFFF"/>
        <w:spacing w:before="0" w:after="180" w:line="276" w:lineRule="auto"/>
        <w:ind w:left="1985"/>
        <w:rPr>
          <w:rFonts w:ascii="Corbel" w:hAnsi="Corbel"/>
          <w:sz w:val="24"/>
          <w:szCs w:val="24"/>
        </w:rPr>
      </w:pPr>
      <w:r w:rsidRPr="00320DF6">
        <w:rPr>
          <w:rFonts w:ascii="Corbel" w:hAnsi="Corbel"/>
          <w:sz w:val="24"/>
          <w:szCs w:val="24"/>
        </w:rPr>
        <w:t>Permanent position (e.g. assistant professor)</w:t>
      </w:r>
    </w:p>
    <w:p w14:paraId="56B6F71C" w14:textId="77777777" w:rsidR="00320DF6" w:rsidRPr="00320DF6" w:rsidRDefault="00320DF6" w:rsidP="00320DF6">
      <w:pPr>
        <w:numPr>
          <w:ilvl w:val="2"/>
          <w:numId w:val="22"/>
        </w:numPr>
        <w:shd w:val="clear" w:color="auto" w:fill="FFFFFF"/>
        <w:spacing w:before="0" w:after="180" w:line="276" w:lineRule="auto"/>
        <w:ind w:left="1985"/>
        <w:rPr>
          <w:rFonts w:ascii="Corbel" w:hAnsi="Corbel"/>
          <w:sz w:val="24"/>
          <w:szCs w:val="24"/>
        </w:rPr>
      </w:pPr>
      <w:r w:rsidRPr="00320DF6">
        <w:rPr>
          <w:rFonts w:ascii="Corbel" w:hAnsi="Corbel"/>
          <w:sz w:val="24"/>
          <w:szCs w:val="24"/>
        </w:rPr>
        <w:t>Other</w:t>
      </w:r>
    </w:p>
    <w:p w14:paraId="5E6F298B" w14:textId="77777777" w:rsidR="00CC112C" w:rsidRPr="00320DF6" w:rsidRDefault="00CC112C" w:rsidP="00320DF6">
      <w:pPr>
        <w:spacing w:line="276" w:lineRule="auto"/>
        <w:rPr>
          <w:rFonts w:ascii="Corbel" w:hAnsi="Corbel"/>
          <w:sz w:val="24"/>
          <w:szCs w:val="24"/>
        </w:rPr>
      </w:pPr>
    </w:p>
    <w:p w14:paraId="54E0FF90" w14:textId="4CE3A0D2" w:rsidR="006B25D1" w:rsidRPr="00DE6024" w:rsidRDefault="006B25D1" w:rsidP="006B25D1">
      <w:pPr>
        <w:rPr>
          <w:rFonts w:ascii="Corbel" w:hAnsi="Corbel"/>
          <w:sz w:val="24"/>
          <w:szCs w:val="24"/>
        </w:rPr>
      </w:pPr>
      <w:r w:rsidRPr="00DE6024">
        <w:rPr>
          <w:rFonts w:ascii="Corbel" w:hAnsi="Corbel"/>
          <w:sz w:val="24"/>
          <w:szCs w:val="24"/>
        </w:rPr>
        <w:t xml:space="preserve">Which experience do you have with survey </w:t>
      </w:r>
      <w:r w:rsidR="00580DD1" w:rsidRPr="00DE6024">
        <w:rPr>
          <w:rFonts w:ascii="Corbel" w:hAnsi="Corbel"/>
          <w:sz w:val="24"/>
          <w:szCs w:val="24"/>
        </w:rPr>
        <w:t>research?</w:t>
      </w:r>
      <w:r w:rsidR="00580DD1" w:rsidRPr="00DE6024">
        <w:rPr>
          <w:rFonts w:ascii="Corbel" w:hAnsi="Corbel"/>
          <w:color w:val="EE0000"/>
          <w:sz w:val="24"/>
          <w:szCs w:val="24"/>
        </w:rPr>
        <w:t xml:space="preserve"> *</w:t>
      </w:r>
    </w:p>
    <w:p w14:paraId="0FAEA417" w14:textId="3B71AA3A" w:rsidR="006B25D1" w:rsidRPr="00DE6024" w:rsidRDefault="006B25D1" w:rsidP="00A1668F">
      <w:pPr>
        <w:pBdr>
          <w:top w:val="single" w:sz="4" w:space="1" w:color="auto"/>
          <w:left w:val="single" w:sz="4" w:space="4" w:color="auto"/>
          <w:bottom w:val="single" w:sz="4" w:space="1" w:color="auto"/>
          <w:right w:val="single" w:sz="4" w:space="4" w:color="auto"/>
        </w:pBdr>
        <w:rPr>
          <w:rFonts w:ascii="Corbel" w:hAnsi="Corbel"/>
          <w:sz w:val="24"/>
          <w:szCs w:val="24"/>
        </w:rPr>
      </w:pPr>
      <w:r w:rsidRPr="00DE6024">
        <w:rPr>
          <w:rFonts w:ascii="Corbel" w:hAnsi="Corbel"/>
          <w:sz w:val="24"/>
          <w:szCs w:val="24"/>
        </w:rPr>
        <w:t>…</w:t>
      </w:r>
    </w:p>
    <w:p w14:paraId="14E7F0B6" w14:textId="1E2F2D61" w:rsidR="006B25D1" w:rsidRPr="00DE6024" w:rsidRDefault="006B25D1" w:rsidP="006B25D1">
      <w:pPr>
        <w:rPr>
          <w:rFonts w:ascii="Corbel" w:hAnsi="Corbel"/>
          <w:sz w:val="24"/>
          <w:szCs w:val="24"/>
        </w:rPr>
      </w:pPr>
      <w:r w:rsidRPr="00DE6024">
        <w:rPr>
          <w:rFonts w:ascii="Corbel" w:hAnsi="Corbel"/>
          <w:sz w:val="24"/>
          <w:szCs w:val="24"/>
        </w:rPr>
        <w:t>What is the importance of this survey with TSS for your own research?</w:t>
      </w:r>
      <w:r w:rsidR="00580DD1" w:rsidRPr="00DE6024">
        <w:rPr>
          <w:rFonts w:ascii="Corbel" w:hAnsi="Corbel"/>
          <w:color w:val="EE0000"/>
          <w:sz w:val="24"/>
          <w:szCs w:val="24"/>
        </w:rPr>
        <w:t xml:space="preserve"> *</w:t>
      </w:r>
    </w:p>
    <w:p w14:paraId="0EF54495" w14:textId="06FAF5DC" w:rsidR="006B25D1" w:rsidRPr="00DE6024" w:rsidRDefault="006B25D1" w:rsidP="00A1668F">
      <w:pPr>
        <w:pBdr>
          <w:top w:val="single" w:sz="4" w:space="1" w:color="auto"/>
          <w:left w:val="single" w:sz="4" w:space="4" w:color="auto"/>
          <w:bottom w:val="single" w:sz="4" w:space="1" w:color="auto"/>
          <w:right w:val="single" w:sz="4" w:space="4" w:color="auto"/>
        </w:pBdr>
        <w:rPr>
          <w:rFonts w:ascii="Corbel" w:hAnsi="Corbel"/>
          <w:sz w:val="24"/>
          <w:szCs w:val="24"/>
        </w:rPr>
      </w:pPr>
      <w:r w:rsidRPr="00DE6024">
        <w:rPr>
          <w:rFonts w:ascii="Corbel" w:hAnsi="Corbel"/>
          <w:sz w:val="24"/>
          <w:szCs w:val="24"/>
        </w:rPr>
        <w:t xml:space="preserve">… </w:t>
      </w:r>
    </w:p>
    <w:p w14:paraId="50E0A121" w14:textId="539D671D" w:rsidR="006B25D1" w:rsidRPr="00DE6024" w:rsidRDefault="00A1668F" w:rsidP="006B25D1">
      <w:pPr>
        <w:rPr>
          <w:rFonts w:ascii="Corbel" w:hAnsi="Corbel"/>
          <w:sz w:val="24"/>
          <w:szCs w:val="24"/>
        </w:rPr>
      </w:pPr>
      <w:r w:rsidRPr="00DE6024">
        <w:rPr>
          <w:rFonts w:ascii="Corbel" w:hAnsi="Corbel"/>
          <w:sz w:val="24"/>
          <w:szCs w:val="24"/>
        </w:rPr>
        <w:t>List of your scientific publications</w:t>
      </w:r>
      <w:r w:rsidR="00580DD1" w:rsidRPr="00DE6024">
        <w:rPr>
          <w:rFonts w:ascii="Corbel" w:hAnsi="Corbel"/>
          <w:color w:val="EE0000"/>
          <w:sz w:val="24"/>
          <w:szCs w:val="24"/>
        </w:rPr>
        <w:t>*</w:t>
      </w:r>
    </w:p>
    <w:p w14:paraId="71F792DF" w14:textId="29FDCA0F" w:rsidR="00A1668F" w:rsidRPr="00DE6024" w:rsidRDefault="00A1668F" w:rsidP="00A1668F">
      <w:pPr>
        <w:pBdr>
          <w:top w:val="single" w:sz="4" w:space="1" w:color="auto"/>
          <w:left w:val="single" w:sz="4" w:space="4" w:color="auto"/>
          <w:bottom w:val="single" w:sz="4" w:space="1" w:color="auto"/>
          <w:right w:val="single" w:sz="4" w:space="4" w:color="auto"/>
        </w:pBdr>
        <w:rPr>
          <w:rFonts w:ascii="Corbel" w:hAnsi="Corbel"/>
          <w:sz w:val="24"/>
          <w:szCs w:val="24"/>
        </w:rPr>
      </w:pPr>
      <w:r w:rsidRPr="00DE6024">
        <w:rPr>
          <w:rFonts w:ascii="Corbel" w:hAnsi="Corbel"/>
          <w:sz w:val="24"/>
          <w:szCs w:val="24"/>
        </w:rPr>
        <w:t>…</w:t>
      </w:r>
    </w:p>
    <w:p w14:paraId="3623406C" w14:textId="602D55E9" w:rsidR="00A1668F" w:rsidRPr="00DE6024" w:rsidRDefault="00A1668F" w:rsidP="00A1668F">
      <w:pPr>
        <w:pStyle w:val="ListParagraph"/>
        <w:numPr>
          <w:ilvl w:val="0"/>
          <w:numId w:val="17"/>
        </w:numPr>
        <w:rPr>
          <w:rFonts w:ascii="Corbel" w:hAnsi="Corbel"/>
          <w:b/>
          <w:bCs/>
          <w:sz w:val="24"/>
          <w:szCs w:val="24"/>
        </w:rPr>
      </w:pPr>
      <w:r w:rsidRPr="00DE6024">
        <w:rPr>
          <w:rFonts w:ascii="Corbel" w:hAnsi="Corbel"/>
          <w:b/>
          <w:bCs/>
          <w:sz w:val="24"/>
          <w:szCs w:val="24"/>
        </w:rPr>
        <w:t xml:space="preserve">Details on the research team </w:t>
      </w:r>
    </w:p>
    <w:p w14:paraId="7D2EA692" w14:textId="0C5AB3C7" w:rsidR="00A1668F" w:rsidRPr="00DE6024" w:rsidRDefault="00A1668F" w:rsidP="00A1668F">
      <w:pPr>
        <w:rPr>
          <w:rFonts w:ascii="Corbel" w:hAnsi="Corbel"/>
          <w:sz w:val="24"/>
          <w:szCs w:val="24"/>
        </w:rPr>
      </w:pPr>
      <w:r w:rsidRPr="00DE6024">
        <w:rPr>
          <w:rFonts w:ascii="Corbel" w:hAnsi="Corbel"/>
          <w:sz w:val="24"/>
          <w:szCs w:val="24"/>
        </w:rPr>
        <w:lastRenderedPageBreak/>
        <w:t>If you plan to conduct this research with other researchers (PhD students, postdocs, PhD supervisor,...), please provide their details here.</w:t>
      </w:r>
    </w:p>
    <w:p w14:paraId="096CF7C1" w14:textId="66DD1B70" w:rsidR="003032BC" w:rsidRPr="00DE6024" w:rsidRDefault="000E2EBC" w:rsidP="00A1668F">
      <w:pPr>
        <w:rPr>
          <w:rFonts w:ascii="Corbel" w:hAnsi="Corbel"/>
          <w:color w:val="42BB93"/>
          <w:sz w:val="22"/>
          <w:szCs w:val="22"/>
        </w:rPr>
      </w:pPr>
      <w:r w:rsidRPr="00DE6024">
        <w:rPr>
          <w:rFonts w:ascii="Corbel" w:hAnsi="Corbel"/>
          <w:color w:val="42BB93"/>
          <w:sz w:val="22"/>
          <w:szCs w:val="22"/>
        </w:rPr>
        <w:t>D</w:t>
      </w:r>
      <w:r w:rsidR="003032BC" w:rsidRPr="00DE6024">
        <w:rPr>
          <w:rFonts w:ascii="Corbel" w:hAnsi="Corbel"/>
          <w:color w:val="42BB93"/>
          <w:sz w:val="22"/>
          <w:szCs w:val="22"/>
        </w:rPr>
        <w:t xml:space="preserve">uplicate this block as many times as needed (copy-paste). </w:t>
      </w:r>
    </w:p>
    <w:p w14:paraId="70559387" w14:textId="545FBF71" w:rsidR="003032BC" w:rsidRPr="00DE6024" w:rsidRDefault="00A1668F" w:rsidP="00A1668F">
      <w:pPr>
        <w:rPr>
          <w:rFonts w:ascii="Corbel" w:hAnsi="Corbel"/>
          <w:sz w:val="24"/>
          <w:szCs w:val="24"/>
        </w:rPr>
      </w:pPr>
      <w:r w:rsidRPr="00DE6024">
        <w:rPr>
          <w:rFonts w:ascii="Corbel" w:hAnsi="Corbel"/>
          <w:sz w:val="24"/>
          <w:szCs w:val="24"/>
        </w:rPr>
        <w:t xml:space="preserve">Other </w:t>
      </w:r>
      <w:r w:rsidR="003032BC" w:rsidRPr="00DE6024">
        <w:rPr>
          <w:rFonts w:ascii="Corbel" w:hAnsi="Corbel"/>
          <w:sz w:val="24"/>
          <w:szCs w:val="24"/>
        </w:rPr>
        <w:t>r</w:t>
      </w:r>
      <w:r w:rsidRPr="00DE6024">
        <w:rPr>
          <w:rFonts w:ascii="Corbel" w:hAnsi="Corbel"/>
          <w:sz w:val="24"/>
          <w:szCs w:val="24"/>
        </w:rPr>
        <w:t>esearcher involved in the project</w:t>
      </w:r>
      <w:r w:rsidR="00A169E5" w:rsidRPr="00DE6024">
        <w:rPr>
          <w:rFonts w:ascii="Corbel" w:hAnsi="Corbel"/>
          <w:sz w:val="24"/>
          <w:szCs w:val="24"/>
        </w:rPr>
        <w:t>:</w:t>
      </w:r>
    </w:p>
    <w:p w14:paraId="0C14D5AB" w14:textId="04E2D396" w:rsidR="00A1668F" w:rsidRPr="00DE6024" w:rsidRDefault="00A1668F" w:rsidP="00A1668F">
      <w:pPr>
        <w:rPr>
          <w:rFonts w:ascii="Corbel" w:hAnsi="Corbel"/>
          <w:sz w:val="24"/>
          <w:szCs w:val="24"/>
        </w:rPr>
      </w:pPr>
      <w:r w:rsidRPr="00DE6024">
        <w:rPr>
          <w:rFonts w:ascii="Corbel" w:hAnsi="Corbel"/>
          <w:sz w:val="24"/>
          <w:szCs w:val="24"/>
        </w:rPr>
        <w:t>First Name</w:t>
      </w:r>
    </w:p>
    <w:p w14:paraId="07AA3242" w14:textId="3A07C8C3" w:rsidR="000E2EBC" w:rsidRPr="00DE6024" w:rsidRDefault="00A1668F" w:rsidP="56709DBF">
      <w:pPr>
        <w:pBdr>
          <w:top w:val="single" w:sz="4" w:space="1" w:color="auto"/>
          <w:left w:val="single" w:sz="4" w:space="4" w:color="auto"/>
          <w:bottom w:val="single" w:sz="4" w:space="1" w:color="auto"/>
          <w:right w:val="single" w:sz="4" w:space="4" w:color="auto"/>
        </w:pBdr>
        <w:rPr>
          <w:rFonts w:ascii="Corbel" w:hAnsi="Corbel"/>
          <w:sz w:val="24"/>
          <w:szCs w:val="24"/>
        </w:rPr>
      </w:pPr>
      <w:r w:rsidRPr="56709DBF">
        <w:rPr>
          <w:rFonts w:ascii="Corbel" w:hAnsi="Corbel"/>
          <w:sz w:val="24"/>
          <w:szCs w:val="24"/>
        </w:rPr>
        <w:t>…</w:t>
      </w:r>
    </w:p>
    <w:p w14:paraId="1987EA25" w14:textId="12093E5D" w:rsidR="00A1668F" w:rsidRPr="00DE6024" w:rsidRDefault="00A1668F" w:rsidP="00A1668F">
      <w:pPr>
        <w:rPr>
          <w:rFonts w:ascii="Corbel" w:hAnsi="Corbel"/>
          <w:sz w:val="24"/>
          <w:szCs w:val="24"/>
        </w:rPr>
      </w:pPr>
      <w:r w:rsidRPr="00DE6024">
        <w:rPr>
          <w:rFonts w:ascii="Corbel" w:hAnsi="Corbel"/>
          <w:sz w:val="24"/>
          <w:szCs w:val="24"/>
        </w:rPr>
        <w:t>Last Name</w:t>
      </w:r>
    </w:p>
    <w:p w14:paraId="5160CC8D" w14:textId="60D7BB50" w:rsidR="00A1668F" w:rsidRPr="00DE6024" w:rsidRDefault="00A1668F" w:rsidP="00A1668F">
      <w:pPr>
        <w:pBdr>
          <w:top w:val="single" w:sz="4" w:space="1" w:color="auto"/>
          <w:left w:val="single" w:sz="4" w:space="4" w:color="auto"/>
          <w:bottom w:val="single" w:sz="4" w:space="1" w:color="auto"/>
          <w:right w:val="single" w:sz="4" w:space="4" w:color="auto"/>
        </w:pBdr>
        <w:rPr>
          <w:rFonts w:ascii="Corbel" w:hAnsi="Corbel"/>
          <w:sz w:val="24"/>
          <w:szCs w:val="24"/>
        </w:rPr>
      </w:pPr>
      <w:r w:rsidRPr="00DE6024">
        <w:rPr>
          <w:rFonts w:ascii="Corbel" w:hAnsi="Corbel"/>
          <w:sz w:val="24"/>
          <w:szCs w:val="24"/>
        </w:rPr>
        <w:t>…</w:t>
      </w:r>
    </w:p>
    <w:p w14:paraId="7ADC4D60" w14:textId="06570B4E" w:rsidR="00A1668F" w:rsidRPr="00DE6024" w:rsidRDefault="00A1668F" w:rsidP="00A1668F">
      <w:pPr>
        <w:rPr>
          <w:rFonts w:ascii="Corbel" w:hAnsi="Corbel"/>
          <w:sz w:val="24"/>
          <w:szCs w:val="24"/>
        </w:rPr>
      </w:pPr>
      <w:r w:rsidRPr="00DE6024">
        <w:rPr>
          <w:rFonts w:ascii="Corbel" w:hAnsi="Corbel"/>
          <w:sz w:val="24"/>
          <w:szCs w:val="24"/>
        </w:rPr>
        <w:t>Institution(s)</w:t>
      </w:r>
    </w:p>
    <w:p w14:paraId="06F6974B" w14:textId="5FEC14B5" w:rsidR="00A1668F" w:rsidRPr="00DE6024" w:rsidRDefault="00A1668F" w:rsidP="00A1668F">
      <w:pPr>
        <w:pBdr>
          <w:top w:val="single" w:sz="4" w:space="1" w:color="auto"/>
          <w:left w:val="single" w:sz="4" w:space="4" w:color="auto"/>
          <w:bottom w:val="single" w:sz="4" w:space="1" w:color="auto"/>
          <w:right w:val="single" w:sz="4" w:space="4" w:color="auto"/>
        </w:pBdr>
        <w:rPr>
          <w:rFonts w:ascii="Corbel" w:hAnsi="Corbel"/>
          <w:sz w:val="24"/>
          <w:szCs w:val="24"/>
        </w:rPr>
      </w:pPr>
      <w:r w:rsidRPr="00DE6024">
        <w:rPr>
          <w:rFonts w:ascii="Corbel" w:hAnsi="Corbel"/>
          <w:sz w:val="24"/>
          <w:szCs w:val="24"/>
        </w:rPr>
        <w:t>…</w:t>
      </w:r>
    </w:p>
    <w:p w14:paraId="7193214C" w14:textId="0F4EF5F8" w:rsidR="00A1668F" w:rsidRPr="00DE6024" w:rsidRDefault="00A1668F" w:rsidP="00A1668F">
      <w:pPr>
        <w:rPr>
          <w:rFonts w:ascii="Corbel" w:hAnsi="Corbel"/>
          <w:sz w:val="24"/>
          <w:szCs w:val="24"/>
        </w:rPr>
      </w:pPr>
      <w:r w:rsidRPr="00DE6024">
        <w:rPr>
          <w:rFonts w:ascii="Corbel" w:hAnsi="Corbel"/>
          <w:sz w:val="24"/>
          <w:szCs w:val="24"/>
        </w:rPr>
        <w:t>Status of the researcher</w:t>
      </w:r>
    </w:p>
    <w:p w14:paraId="009C59CE" w14:textId="0355F00B" w:rsidR="00A1668F" w:rsidRPr="00DE6024" w:rsidRDefault="00A1668F" w:rsidP="00A1668F">
      <w:pPr>
        <w:pStyle w:val="ListParagraph"/>
        <w:numPr>
          <w:ilvl w:val="0"/>
          <w:numId w:val="20"/>
        </w:numPr>
        <w:rPr>
          <w:rFonts w:ascii="Corbel" w:hAnsi="Corbel"/>
          <w:sz w:val="24"/>
          <w:szCs w:val="24"/>
        </w:rPr>
      </w:pPr>
      <w:r w:rsidRPr="00DE6024">
        <w:rPr>
          <w:rFonts w:ascii="Corbel" w:hAnsi="Corbel"/>
          <w:sz w:val="24"/>
          <w:szCs w:val="24"/>
        </w:rPr>
        <w:t>PhD student</w:t>
      </w:r>
    </w:p>
    <w:p w14:paraId="3190B47E" w14:textId="79E2FA47" w:rsidR="00A1668F" w:rsidRPr="00DE6024" w:rsidRDefault="00A1668F" w:rsidP="00A1668F">
      <w:pPr>
        <w:pStyle w:val="ListParagraph"/>
        <w:numPr>
          <w:ilvl w:val="0"/>
          <w:numId w:val="20"/>
        </w:numPr>
        <w:rPr>
          <w:rFonts w:ascii="Corbel" w:hAnsi="Corbel"/>
          <w:sz w:val="24"/>
          <w:szCs w:val="24"/>
        </w:rPr>
      </w:pPr>
      <w:r w:rsidRPr="00DE6024">
        <w:rPr>
          <w:rFonts w:ascii="Corbel" w:hAnsi="Corbel"/>
          <w:sz w:val="24"/>
          <w:szCs w:val="24"/>
        </w:rPr>
        <w:t>Post-doctoral researcher</w:t>
      </w:r>
    </w:p>
    <w:p w14:paraId="3FA6F61D" w14:textId="03B0B008" w:rsidR="00A1668F" w:rsidRPr="00DE6024" w:rsidRDefault="00A1668F" w:rsidP="00A1668F">
      <w:pPr>
        <w:pStyle w:val="ListParagraph"/>
        <w:numPr>
          <w:ilvl w:val="0"/>
          <w:numId w:val="20"/>
        </w:numPr>
        <w:rPr>
          <w:rFonts w:ascii="Corbel" w:hAnsi="Corbel"/>
          <w:sz w:val="24"/>
          <w:szCs w:val="24"/>
        </w:rPr>
      </w:pPr>
      <w:r w:rsidRPr="00DE6024">
        <w:rPr>
          <w:rFonts w:ascii="Corbel" w:hAnsi="Corbel"/>
          <w:sz w:val="24"/>
          <w:szCs w:val="24"/>
        </w:rPr>
        <w:t>Professor/Permanent position</w:t>
      </w:r>
    </w:p>
    <w:p w14:paraId="24F9762B" w14:textId="0FC865D8" w:rsidR="00A1668F" w:rsidRPr="00DE6024" w:rsidRDefault="00A1668F" w:rsidP="00A1668F">
      <w:pPr>
        <w:pStyle w:val="ListParagraph"/>
        <w:numPr>
          <w:ilvl w:val="0"/>
          <w:numId w:val="20"/>
        </w:numPr>
        <w:rPr>
          <w:rFonts w:ascii="Corbel" w:hAnsi="Corbel"/>
          <w:sz w:val="24"/>
          <w:szCs w:val="24"/>
        </w:rPr>
      </w:pPr>
      <w:r w:rsidRPr="00DE6024">
        <w:rPr>
          <w:rFonts w:ascii="Corbel" w:hAnsi="Corbel"/>
          <w:sz w:val="24"/>
          <w:szCs w:val="24"/>
        </w:rPr>
        <w:t>Other</w:t>
      </w:r>
    </w:p>
    <w:p w14:paraId="35FF0EFE" w14:textId="1A64EE9D" w:rsidR="00A1668F" w:rsidRPr="000408E1" w:rsidRDefault="00A1668F" w:rsidP="00A1668F">
      <w:pPr>
        <w:rPr>
          <w:rFonts w:ascii="Corbel" w:hAnsi="Corbel"/>
          <w:b/>
          <w:bCs/>
          <w:sz w:val="24"/>
          <w:szCs w:val="24"/>
        </w:rPr>
      </w:pPr>
      <w:r w:rsidRPr="000408E1">
        <w:rPr>
          <w:rFonts w:ascii="Corbel" w:hAnsi="Corbel"/>
          <w:b/>
          <w:bCs/>
          <w:sz w:val="24"/>
          <w:szCs w:val="24"/>
        </w:rPr>
        <w:t xml:space="preserve">Thanks a lot for your interest in The Social Study! Is there anything else you would like to add? </w:t>
      </w:r>
    </w:p>
    <w:p w14:paraId="61C45A03" w14:textId="2E8A92A6" w:rsidR="0044029C" w:rsidRPr="00DE6024" w:rsidRDefault="0044029C" w:rsidP="0044029C">
      <w:pPr>
        <w:pBdr>
          <w:top w:val="single" w:sz="4" w:space="1" w:color="auto"/>
          <w:left w:val="single" w:sz="4" w:space="4" w:color="auto"/>
          <w:bottom w:val="single" w:sz="4" w:space="1" w:color="auto"/>
          <w:right w:val="single" w:sz="4" w:space="4" w:color="auto"/>
        </w:pBdr>
        <w:jc w:val="both"/>
        <w:rPr>
          <w:rFonts w:ascii="Corbel" w:hAnsi="Corbel"/>
          <w:sz w:val="24"/>
          <w:szCs w:val="24"/>
        </w:rPr>
      </w:pPr>
      <w:r w:rsidRPr="00DE6024">
        <w:rPr>
          <w:rFonts w:ascii="Corbel" w:hAnsi="Corbel"/>
          <w:sz w:val="24"/>
          <w:szCs w:val="24"/>
        </w:rPr>
        <w:t>…</w:t>
      </w:r>
    </w:p>
    <w:p w14:paraId="53A9C2C6" w14:textId="77777777" w:rsidR="0044029C" w:rsidRPr="00DE6024" w:rsidRDefault="0044029C" w:rsidP="0044029C">
      <w:pPr>
        <w:jc w:val="both"/>
        <w:rPr>
          <w:rFonts w:ascii="Corbel" w:hAnsi="Corbel"/>
          <w:sz w:val="24"/>
          <w:szCs w:val="24"/>
        </w:rPr>
      </w:pPr>
    </w:p>
    <w:p w14:paraId="0354A55D" w14:textId="77777777" w:rsidR="000408E1" w:rsidRPr="00DE6024" w:rsidRDefault="000408E1" w:rsidP="000408E1">
      <w:pPr>
        <w:jc w:val="both"/>
        <w:rPr>
          <w:rFonts w:ascii="Corbel" w:hAnsi="Corbel"/>
          <w:sz w:val="24"/>
          <w:szCs w:val="24"/>
        </w:rPr>
      </w:pPr>
      <w:r w:rsidRPr="00DE6024">
        <w:rPr>
          <w:rFonts w:ascii="Corbel" w:hAnsi="Corbel"/>
          <w:sz w:val="24"/>
          <w:szCs w:val="24"/>
        </w:rPr>
        <w:t>The deadline to submit this form is </w:t>
      </w:r>
      <w:r w:rsidRPr="00DE6024">
        <w:rPr>
          <w:rFonts w:ascii="Corbel" w:hAnsi="Corbel"/>
          <w:b/>
          <w:bCs/>
          <w:sz w:val="24"/>
          <w:szCs w:val="24"/>
        </w:rPr>
        <w:t>30 September 2026</w:t>
      </w:r>
      <w:r w:rsidRPr="00DE6024">
        <w:rPr>
          <w:rFonts w:ascii="Corbel" w:hAnsi="Corbel"/>
          <w:sz w:val="24"/>
          <w:szCs w:val="24"/>
        </w:rPr>
        <w:t>, 12:00 (noon). The proposals will be evaluated by the Scientific Committee of The Social Study in October 2026. In preparation of the fieldwork, award winners will receive feedback from the Scientific Committee to improve their proposal. The award winners are invited to present their research and survey design at the Second The Social Study Conference on 4 December 2026 in Brussels (Hoek 38). Fieldwork is planned in 2027, depending on TSS survey planning and the award winners' preferences.</w:t>
      </w:r>
    </w:p>
    <w:p w14:paraId="4A508A81" w14:textId="77777777" w:rsidR="00A1668F" w:rsidRPr="00A1668F" w:rsidRDefault="00A1668F" w:rsidP="00A1668F">
      <w:pPr>
        <w:jc w:val="both"/>
        <w:rPr>
          <w:rFonts w:ascii="Corbel" w:hAnsi="Corbel"/>
          <w:sz w:val="24"/>
          <w:szCs w:val="24"/>
        </w:rPr>
      </w:pPr>
    </w:p>
    <w:sectPr w:rsidR="00A1668F" w:rsidRPr="00A1668F" w:rsidSect="00D94CED">
      <w:footerReference w:type="default" r:id="rId12"/>
      <w:headerReference w:type="first" r:id="rId13"/>
      <w:footerReference w:type="first" r:id="rId14"/>
      <w:type w:val="continuous"/>
      <w:pgSz w:w="11907" w:h="16840" w:code="9"/>
      <w:pgMar w:top="2552" w:right="1134" w:bottom="1701" w:left="1956" w:header="283" w:footer="851"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28345" w14:textId="77777777" w:rsidR="004D1A80" w:rsidRPr="00DE6024" w:rsidRDefault="004D1A80" w:rsidP="004950DA">
      <w:r w:rsidRPr="00DE6024">
        <w:separator/>
      </w:r>
    </w:p>
  </w:endnote>
  <w:endnote w:type="continuationSeparator" w:id="0">
    <w:p w14:paraId="0AD0F8CF" w14:textId="77777777" w:rsidR="004D1A80" w:rsidRPr="00DE6024" w:rsidRDefault="004D1A80" w:rsidP="004950DA">
      <w:r w:rsidRPr="00DE6024">
        <w:continuationSeparator/>
      </w:r>
    </w:p>
  </w:endnote>
  <w:endnote w:type="continuationNotice" w:id="1">
    <w:p w14:paraId="45C81FE8" w14:textId="77777777" w:rsidR="004D1A80" w:rsidRPr="00DE6024" w:rsidRDefault="004D1A8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0299831"/>
      <w:docPartObj>
        <w:docPartGallery w:val="Page Numbers (Bottom of Page)"/>
        <w:docPartUnique/>
      </w:docPartObj>
    </w:sdtPr>
    <w:sdtContent>
      <w:p w14:paraId="27DAB2D9" w14:textId="77777777" w:rsidR="00852C75" w:rsidRPr="00DE6024" w:rsidRDefault="00852C75">
        <w:pPr>
          <w:pStyle w:val="Footer"/>
        </w:pPr>
        <w:r w:rsidRPr="00DE6024">
          <w:rPr>
            <w:noProof/>
          </w:rPr>
          <w:drawing>
            <wp:anchor distT="0" distB="0" distL="114300" distR="114300" simplePos="0" relativeHeight="251658245" behindDoc="1" locked="0" layoutInCell="1" allowOverlap="1" wp14:anchorId="14950995" wp14:editId="56E87F29">
              <wp:simplePos x="0" y="0"/>
              <wp:positionH relativeFrom="margin">
                <wp:posOffset>2247900</wp:posOffset>
              </wp:positionH>
              <wp:positionV relativeFrom="margin">
                <wp:posOffset>6239510</wp:posOffset>
              </wp:positionV>
              <wp:extent cx="5565775" cy="4161790"/>
              <wp:effectExtent l="0" t="0" r="0" b="0"/>
              <wp:wrapNone/>
              <wp:docPr id="1919593764" name="Picture 135990521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565775" cy="4161790"/>
                      </a:xfrm>
                      <a:prstGeom prst="rect">
                        <a:avLst/>
                      </a:prstGeom>
                    </pic:spPr>
                  </pic:pic>
                </a:graphicData>
              </a:graphic>
              <wp14:sizeRelH relativeFrom="margin">
                <wp14:pctWidth>0</wp14:pctWidth>
              </wp14:sizeRelH>
              <wp14:sizeRelV relativeFrom="margin">
                <wp14:pctHeight>0</wp14:pctHeight>
              </wp14:sizeRelV>
            </wp:anchor>
          </w:drawing>
        </w:r>
        <w:r w:rsidRPr="00DE6024">
          <w:fldChar w:fldCharType="begin"/>
        </w:r>
        <w:r w:rsidRPr="00DE6024">
          <w:instrText xml:space="preserve"> PAGE   \* MERGEFORMAT </w:instrText>
        </w:r>
        <w:r w:rsidRPr="00DE6024">
          <w:fldChar w:fldCharType="separate"/>
        </w:r>
        <w:r w:rsidRPr="00DE6024">
          <w:t>2</w:t>
        </w:r>
        <w:r w:rsidRPr="00DE6024">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643425"/>
      <w:docPartObj>
        <w:docPartGallery w:val="Page Numbers (Bottom of Page)"/>
        <w:docPartUnique/>
      </w:docPartObj>
    </w:sdtPr>
    <w:sdtContent>
      <w:p w14:paraId="5849A333" w14:textId="77777777" w:rsidR="00D94CED" w:rsidRPr="00DE6024" w:rsidRDefault="00184AB1">
        <w:pPr>
          <w:pStyle w:val="Footer"/>
        </w:pPr>
        <w:r w:rsidRPr="00DE6024">
          <w:rPr>
            <w:noProof/>
          </w:rPr>
          <w:drawing>
            <wp:anchor distT="0" distB="0" distL="114300" distR="114300" simplePos="0" relativeHeight="251658246" behindDoc="1" locked="0" layoutInCell="1" allowOverlap="1" wp14:anchorId="19F1DE97" wp14:editId="6319272C">
              <wp:simplePos x="0" y="0"/>
              <wp:positionH relativeFrom="margin">
                <wp:posOffset>2260600</wp:posOffset>
              </wp:positionH>
              <wp:positionV relativeFrom="margin">
                <wp:posOffset>6245860</wp:posOffset>
              </wp:positionV>
              <wp:extent cx="5565775" cy="4161790"/>
              <wp:effectExtent l="0" t="0" r="0" b="0"/>
              <wp:wrapNone/>
              <wp:docPr id="789112631" name="Picture 204638259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565775" cy="4161790"/>
                      </a:xfrm>
                      <a:prstGeom prst="rect">
                        <a:avLst/>
                      </a:prstGeom>
                    </pic:spPr>
                  </pic:pic>
                </a:graphicData>
              </a:graphic>
              <wp14:sizeRelH relativeFrom="margin">
                <wp14:pctWidth>0</wp14:pctWidth>
              </wp14:sizeRelH>
              <wp14:sizeRelV relativeFrom="margin">
                <wp14:pctHeight>0</wp14:pctHeight>
              </wp14:sizeRelV>
            </wp:anchor>
          </w:drawing>
        </w:r>
        <w:r w:rsidRPr="00DE6024">
          <w:fldChar w:fldCharType="begin"/>
        </w:r>
        <w:r w:rsidRPr="00DE6024">
          <w:instrText xml:space="preserve"> PAGE   \* MERGEFORMAT </w:instrText>
        </w:r>
        <w:r w:rsidRPr="00DE6024">
          <w:fldChar w:fldCharType="separate"/>
        </w:r>
        <w:r w:rsidRPr="00DE6024">
          <w:t>2</w:t>
        </w:r>
        <w:r w:rsidRPr="00DE602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CF7A4" w14:textId="77777777" w:rsidR="004D1A80" w:rsidRPr="00DE6024" w:rsidRDefault="004D1A80" w:rsidP="004950DA">
      <w:r w:rsidRPr="00DE6024">
        <w:separator/>
      </w:r>
    </w:p>
  </w:footnote>
  <w:footnote w:type="continuationSeparator" w:id="0">
    <w:p w14:paraId="07819B82" w14:textId="77777777" w:rsidR="004D1A80" w:rsidRPr="00DE6024" w:rsidRDefault="004D1A80" w:rsidP="004950DA">
      <w:r w:rsidRPr="00DE6024">
        <w:continuationSeparator/>
      </w:r>
    </w:p>
  </w:footnote>
  <w:footnote w:type="continuationNotice" w:id="1">
    <w:p w14:paraId="7443268E" w14:textId="77777777" w:rsidR="004D1A80" w:rsidRPr="00DE6024" w:rsidRDefault="004D1A80">
      <w:pPr>
        <w:spacing w:before="0"/>
      </w:pPr>
    </w:p>
  </w:footnote>
  <w:footnote w:id="2">
    <w:p w14:paraId="2B002AE8" w14:textId="771206A4" w:rsidR="00DE6024" w:rsidRPr="00DE6024" w:rsidRDefault="00DE6024">
      <w:pPr>
        <w:pStyle w:val="FootnoteText"/>
        <w:rPr>
          <w:rFonts w:ascii="Corbel" w:hAnsi="Corbel"/>
          <w:lang w:val="en-GB"/>
        </w:rPr>
      </w:pPr>
      <w:r w:rsidRPr="00DE6024">
        <w:rPr>
          <w:rStyle w:val="FootnoteReference"/>
          <w:rFonts w:ascii="Corbel" w:hAnsi="Corbel"/>
        </w:rPr>
        <w:footnoteRef/>
      </w:r>
      <w:r w:rsidRPr="00DE6024">
        <w:rPr>
          <w:rFonts w:ascii="Corbel" w:hAnsi="Corbel"/>
        </w:rPr>
        <w:t xml:space="preserve"> Researchers must be affiliated to an institution that is part of the consortium of The Social Study</w:t>
      </w:r>
      <w:r>
        <w:rPr>
          <w:rFonts w:ascii="Corbel" w:hAnsi="Corbe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F3FC9" w14:textId="77777777" w:rsidR="00B3631B" w:rsidRPr="00DE6024" w:rsidRDefault="00E80F2D" w:rsidP="000B532B">
    <w:pPr>
      <w:pStyle w:val="Header"/>
      <w:jc w:val="left"/>
    </w:pPr>
    <w:r w:rsidRPr="00DE6024">
      <w:rPr>
        <w:noProof/>
      </w:rPr>
      <w:drawing>
        <wp:anchor distT="0" distB="0" distL="114300" distR="114300" simplePos="0" relativeHeight="251658244" behindDoc="0" locked="0" layoutInCell="1" allowOverlap="1" wp14:anchorId="72D546F1" wp14:editId="46A69A5B">
          <wp:simplePos x="0" y="0"/>
          <wp:positionH relativeFrom="margin">
            <wp:posOffset>-778510</wp:posOffset>
          </wp:positionH>
          <wp:positionV relativeFrom="paragraph">
            <wp:posOffset>-40005</wp:posOffset>
          </wp:positionV>
          <wp:extent cx="3023275" cy="1358900"/>
          <wp:effectExtent l="0" t="0" r="5715" b="0"/>
          <wp:wrapNone/>
          <wp:docPr id="1388711524" name="Picture 48950692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3275" cy="1358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0F2C74C0"/>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904DF0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DA3CBDCA"/>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763E8D4E"/>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50E26A92"/>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6B2388"/>
    <w:multiLevelType w:val="hybridMultilevel"/>
    <w:tmpl w:val="0958BA18"/>
    <w:lvl w:ilvl="0" w:tplc="C86EC8C4">
      <w:numFmt w:val="bullet"/>
      <w:lvlText w:val=""/>
      <w:lvlJc w:val="left"/>
      <w:pPr>
        <w:ind w:left="717" w:hanging="360"/>
      </w:pPr>
      <w:rPr>
        <w:rFonts w:ascii="Wingdings" w:eastAsiaTheme="minorHAnsi" w:hAnsi="Wingdings" w:cstheme="minorBid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2F59EF"/>
    <w:multiLevelType w:val="hybridMultilevel"/>
    <w:tmpl w:val="43686E1E"/>
    <w:lvl w:ilvl="0" w:tplc="08F05B76">
      <w:start w:val="1"/>
      <w:numFmt w:val="bullet"/>
      <w:pStyle w:val="ListParagraph"/>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1404236A"/>
    <w:multiLevelType w:val="hybridMultilevel"/>
    <w:tmpl w:val="A8F407C2"/>
    <w:lvl w:ilvl="0" w:tplc="04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A4A2E19"/>
    <w:multiLevelType w:val="hybridMultilevel"/>
    <w:tmpl w:val="FEEA200C"/>
    <w:lvl w:ilvl="0" w:tplc="E11CB004">
      <w:start w:val="1"/>
      <w:numFmt w:val="bullet"/>
      <w:pStyle w:val="ListBullet3"/>
      <w:lvlText w:val=""/>
      <w:lvlJc w:val="left"/>
      <w:pPr>
        <w:ind w:left="1074" w:hanging="360"/>
      </w:pPr>
      <w:rPr>
        <w:rFonts w:ascii="Symbol" w:hAnsi="Symbol" w:hint="default"/>
      </w:rPr>
    </w:lvl>
    <w:lvl w:ilvl="1" w:tplc="08130003" w:tentative="1">
      <w:start w:val="1"/>
      <w:numFmt w:val="bullet"/>
      <w:lvlText w:val="o"/>
      <w:lvlJc w:val="left"/>
      <w:pPr>
        <w:ind w:left="1794" w:hanging="360"/>
      </w:pPr>
      <w:rPr>
        <w:rFonts w:ascii="Courier New" w:hAnsi="Courier New" w:cs="Courier New" w:hint="default"/>
      </w:rPr>
    </w:lvl>
    <w:lvl w:ilvl="2" w:tplc="08130005" w:tentative="1">
      <w:start w:val="1"/>
      <w:numFmt w:val="bullet"/>
      <w:lvlText w:val=""/>
      <w:lvlJc w:val="left"/>
      <w:pPr>
        <w:ind w:left="2514" w:hanging="360"/>
      </w:pPr>
      <w:rPr>
        <w:rFonts w:ascii="Wingdings" w:hAnsi="Wingdings" w:hint="default"/>
      </w:rPr>
    </w:lvl>
    <w:lvl w:ilvl="3" w:tplc="08130001" w:tentative="1">
      <w:start w:val="1"/>
      <w:numFmt w:val="bullet"/>
      <w:lvlText w:val=""/>
      <w:lvlJc w:val="left"/>
      <w:pPr>
        <w:ind w:left="3234" w:hanging="360"/>
      </w:pPr>
      <w:rPr>
        <w:rFonts w:ascii="Symbol" w:hAnsi="Symbol" w:hint="default"/>
      </w:rPr>
    </w:lvl>
    <w:lvl w:ilvl="4" w:tplc="08130003" w:tentative="1">
      <w:start w:val="1"/>
      <w:numFmt w:val="bullet"/>
      <w:lvlText w:val="o"/>
      <w:lvlJc w:val="left"/>
      <w:pPr>
        <w:ind w:left="3954" w:hanging="360"/>
      </w:pPr>
      <w:rPr>
        <w:rFonts w:ascii="Courier New" w:hAnsi="Courier New" w:cs="Courier New" w:hint="default"/>
      </w:rPr>
    </w:lvl>
    <w:lvl w:ilvl="5" w:tplc="08130005" w:tentative="1">
      <w:start w:val="1"/>
      <w:numFmt w:val="bullet"/>
      <w:lvlText w:val=""/>
      <w:lvlJc w:val="left"/>
      <w:pPr>
        <w:ind w:left="4674" w:hanging="360"/>
      </w:pPr>
      <w:rPr>
        <w:rFonts w:ascii="Wingdings" w:hAnsi="Wingdings" w:hint="default"/>
      </w:rPr>
    </w:lvl>
    <w:lvl w:ilvl="6" w:tplc="08130001" w:tentative="1">
      <w:start w:val="1"/>
      <w:numFmt w:val="bullet"/>
      <w:lvlText w:val=""/>
      <w:lvlJc w:val="left"/>
      <w:pPr>
        <w:ind w:left="5394" w:hanging="360"/>
      </w:pPr>
      <w:rPr>
        <w:rFonts w:ascii="Symbol" w:hAnsi="Symbol" w:hint="default"/>
      </w:rPr>
    </w:lvl>
    <w:lvl w:ilvl="7" w:tplc="08130003" w:tentative="1">
      <w:start w:val="1"/>
      <w:numFmt w:val="bullet"/>
      <w:lvlText w:val="o"/>
      <w:lvlJc w:val="left"/>
      <w:pPr>
        <w:ind w:left="6114" w:hanging="360"/>
      </w:pPr>
      <w:rPr>
        <w:rFonts w:ascii="Courier New" w:hAnsi="Courier New" w:cs="Courier New" w:hint="default"/>
      </w:rPr>
    </w:lvl>
    <w:lvl w:ilvl="8" w:tplc="08130005" w:tentative="1">
      <w:start w:val="1"/>
      <w:numFmt w:val="bullet"/>
      <w:lvlText w:val=""/>
      <w:lvlJc w:val="left"/>
      <w:pPr>
        <w:ind w:left="6834" w:hanging="360"/>
      </w:pPr>
      <w:rPr>
        <w:rFonts w:ascii="Wingdings" w:hAnsi="Wingdings" w:hint="default"/>
      </w:rPr>
    </w:lvl>
  </w:abstractNum>
  <w:abstractNum w:abstractNumId="9" w15:restartNumberingAfterBreak="0">
    <w:nsid w:val="1C3E2A3B"/>
    <w:multiLevelType w:val="hybridMultilevel"/>
    <w:tmpl w:val="C5780008"/>
    <w:lvl w:ilvl="0" w:tplc="C86EC8C4">
      <w:numFmt w:val="bullet"/>
      <w:lvlText w:val=""/>
      <w:lvlJc w:val="left"/>
      <w:pPr>
        <w:ind w:left="720" w:hanging="360"/>
      </w:pPr>
      <w:rPr>
        <w:rFonts w:ascii="Wingdings" w:eastAsiaTheme="minorHAnsi" w:hAnsi="Wingdings" w:cstheme="minorBidi"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04B1BDA"/>
    <w:multiLevelType w:val="hybridMultilevel"/>
    <w:tmpl w:val="7B7843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6137121"/>
    <w:multiLevelType w:val="hybridMultilevel"/>
    <w:tmpl w:val="2D2690E2"/>
    <w:lvl w:ilvl="0" w:tplc="0F348190">
      <w:numFmt w:val="bullet"/>
      <w:lvlText w:val=""/>
      <w:lvlJc w:val="left"/>
      <w:pPr>
        <w:ind w:left="1077" w:hanging="360"/>
      </w:pPr>
      <w:rPr>
        <w:rFonts w:ascii="Wingdings" w:eastAsiaTheme="minorHAnsi" w:hAnsi="Wingding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EF02CBC"/>
    <w:multiLevelType w:val="hybridMultilevel"/>
    <w:tmpl w:val="CCB85742"/>
    <w:lvl w:ilvl="0" w:tplc="040C0003">
      <w:start w:val="1"/>
      <w:numFmt w:val="bullet"/>
      <w:lvlText w:val="o"/>
      <w:lvlJc w:val="left"/>
      <w:pPr>
        <w:ind w:left="720" w:hanging="360"/>
      </w:pPr>
      <w:rPr>
        <w:rFonts w:ascii="Courier New" w:hAnsi="Courier New" w:cs="Courier New"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432E6C78"/>
    <w:multiLevelType w:val="multilevel"/>
    <w:tmpl w:val="BAC6D0A2"/>
    <w:lvl w:ilvl="0">
      <w:numFmt w:val="bullet"/>
      <w:lvlText w:val=""/>
      <w:lvlJc w:val="left"/>
      <w:pPr>
        <w:tabs>
          <w:tab w:val="num" w:pos="720"/>
        </w:tabs>
        <w:ind w:left="720" w:hanging="360"/>
      </w:pPr>
      <w:rPr>
        <w:rFonts w:ascii="Wingdings" w:eastAsiaTheme="minorHAnsi" w:hAnsi="Wingding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851116"/>
    <w:multiLevelType w:val="hybridMultilevel"/>
    <w:tmpl w:val="9C4EE43C"/>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C86EC8C4">
      <w:numFmt w:val="bullet"/>
      <w:lvlText w:val=""/>
      <w:lvlJc w:val="left"/>
      <w:pPr>
        <w:ind w:left="720" w:hanging="360"/>
      </w:pPr>
      <w:rPr>
        <w:rFonts w:ascii="Wingdings" w:eastAsiaTheme="minorHAnsi" w:hAnsi="Wingdings" w:cstheme="minorBidi" w:hint="default"/>
        <w:color w:val="auto"/>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7AB1608"/>
    <w:multiLevelType w:val="hybridMultilevel"/>
    <w:tmpl w:val="EF8A466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64500ED3"/>
    <w:multiLevelType w:val="multilevel"/>
    <w:tmpl w:val="2884D4E4"/>
    <w:lvl w:ilvl="0">
      <w:start w:val="1"/>
      <w:numFmt w:val="bullet"/>
      <w:lvlText w:val=""/>
      <w:lvlJc w:val="left"/>
      <w:pPr>
        <w:ind w:left="432" w:hanging="432"/>
      </w:pPr>
      <w:rPr>
        <w:rFonts w:ascii="Symbol" w:hAnsi="Symbol" w:hint="default"/>
        <w:color w:val="42BB93"/>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6BD357D0"/>
    <w:multiLevelType w:val="hybridMultilevel"/>
    <w:tmpl w:val="AC4C73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C1F3D98"/>
    <w:multiLevelType w:val="multilevel"/>
    <w:tmpl w:val="5030A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9F6BF0"/>
    <w:multiLevelType w:val="multilevel"/>
    <w:tmpl w:val="30E2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F57813"/>
    <w:multiLevelType w:val="multilevel"/>
    <w:tmpl w:val="67D0FA3A"/>
    <w:lvl w:ilvl="0">
      <w:numFmt w:val="bullet"/>
      <w:lvlText w:val=""/>
      <w:lvlJc w:val="left"/>
      <w:pPr>
        <w:tabs>
          <w:tab w:val="num" w:pos="720"/>
        </w:tabs>
        <w:ind w:left="720" w:hanging="360"/>
      </w:pPr>
      <w:rPr>
        <w:rFonts w:ascii="Wingdings" w:eastAsiaTheme="minorHAnsi" w:hAnsi="Wingding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4765193">
    <w:abstractNumId w:val="4"/>
  </w:num>
  <w:num w:numId="2" w16cid:durableId="1163278294">
    <w:abstractNumId w:val="2"/>
  </w:num>
  <w:num w:numId="3" w16cid:durableId="721640384">
    <w:abstractNumId w:val="3"/>
  </w:num>
  <w:num w:numId="4" w16cid:durableId="227303963">
    <w:abstractNumId w:val="1"/>
  </w:num>
  <w:num w:numId="5" w16cid:durableId="1362584271">
    <w:abstractNumId w:val="16"/>
  </w:num>
  <w:num w:numId="6" w16cid:durableId="1519001041">
    <w:abstractNumId w:val="0"/>
  </w:num>
  <w:num w:numId="7" w16cid:durableId="1135832958">
    <w:abstractNumId w:val="8"/>
  </w:num>
  <w:num w:numId="8" w16cid:durableId="1848787752">
    <w:abstractNumId w:val="6"/>
  </w:num>
  <w:num w:numId="9" w16cid:durableId="137847646">
    <w:abstractNumId w:val="17"/>
  </w:num>
  <w:num w:numId="10" w16cid:durableId="2065176700">
    <w:abstractNumId w:val="5"/>
  </w:num>
  <w:num w:numId="11" w16cid:durableId="1397321152">
    <w:abstractNumId w:val="10"/>
  </w:num>
  <w:num w:numId="12" w16cid:durableId="1969847386">
    <w:abstractNumId w:val="13"/>
  </w:num>
  <w:num w:numId="13" w16cid:durableId="1330206315">
    <w:abstractNumId w:val="11"/>
  </w:num>
  <w:num w:numId="14" w16cid:durableId="1026172831">
    <w:abstractNumId w:val="20"/>
  </w:num>
  <w:num w:numId="15" w16cid:durableId="1910726074">
    <w:abstractNumId w:val="18"/>
  </w:num>
  <w:num w:numId="16" w16cid:durableId="500778370">
    <w:abstractNumId w:val="6"/>
  </w:num>
  <w:num w:numId="17" w16cid:durableId="568079773">
    <w:abstractNumId w:val="15"/>
  </w:num>
  <w:num w:numId="18" w16cid:durableId="1211848072">
    <w:abstractNumId w:val="9"/>
  </w:num>
  <w:num w:numId="19" w16cid:durableId="1769695650">
    <w:abstractNumId w:val="12"/>
  </w:num>
  <w:num w:numId="20" w16cid:durableId="1796753442">
    <w:abstractNumId w:val="7"/>
  </w:num>
  <w:num w:numId="21" w16cid:durableId="1080830229">
    <w:abstractNumId w:val="19"/>
  </w:num>
  <w:num w:numId="22" w16cid:durableId="968169811">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B8F"/>
    <w:rsid w:val="000005FA"/>
    <w:rsid w:val="00000D1B"/>
    <w:rsid w:val="00002B07"/>
    <w:rsid w:val="00002EC4"/>
    <w:rsid w:val="00013464"/>
    <w:rsid w:val="000142EA"/>
    <w:rsid w:val="0001628A"/>
    <w:rsid w:val="00016894"/>
    <w:rsid w:val="00021627"/>
    <w:rsid w:val="000228F6"/>
    <w:rsid w:val="000317CC"/>
    <w:rsid w:val="000324B7"/>
    <w:rsid w:val="00034E73"/>
    <w:rsid w:val="000359E2"/>
    <w:rsid w:val="000408E1"/>
    <w:rsid w:val="0004131D"/>
    <w:rsid w:val="00041FC8"/>
    <w:rsid w:val="00052B39"/>
    <w:rsid w:val="00054650"/>
    <w:rsid w:val="000553D3"/>
    <w:rsid w:val="00055B3A"/>
    <w:rsid w:val="000568C7"/>
    <w:rsid w:val="000602CC"/>
    <w:rsid w:val="00063ACE"/>
    <w:rsid w:val="00074CA7"/>
    <w:rsid w:val="00076193"/>
    <w:rsid w:val="0007639E"/>
    <w:rsid w:val="00076E4B"/>
    <w:rsid w:val="0009075F"/>
    <w:rsid w:val="000937A1"/>
    <w:rsid w:val="00094CF3"/>
    <w:rsid w:val="0009789D"/>
    <w:rsid w:val="000A08D5"/>
    <w:rsid w:val="000B4B6C"/>
    <w:rsid w:val="000B532B"/>
    <w:rsid w:val="000B6BB7"/>
    <w:rsid w:val="000B7288"/>
    <w:rsid w:val="000C2BEF"/>
    <w:rsid w:val="000C3490"/>
    <w:rsid w:val="000C3730"/>
    <w:rsid w:val="000D10A3"/>
    <w:rsid w:val="000D3226"/>
    <w:rsid w:val="000D6309"/>
    <w:rsid w:val="000D69A8"/>
    <w:rsid w:val="000E06E8"/>
    <w:rsid w:val="000E06F1"/>
    <w:rsid w:val="000E1B0D"/>
    <w:rsid w:val="000E2EBC"/>
    <w:rsid w:val="000E3D13"/>
    <w:rsid w:val="000E5D17"/>
    <w:rsid w:val="000E6D25"/>
    <w:rsid w:val="000E7C3C"/>
    <w:rsid w:val="000F0C7D"/>
    <w:rsid w:val="000F77F3"/>
    <w:rsid w:val="000F7970"/>
    <w:rsid w:val="00100505"/>
    <w:rsid w:val="00100E16"/>
    <w:rsid w:val="00101495"/>
    <w:rsid w:val="0010161F"/>
    <w:rsid w:val="00102A50"/>
    <w:rsid w:val="00104D99"/>
    <w:rsid w:val="00106AC3"/>
    <w:rsid w:val="00111706"/>
    <w:rsid w:val="00114862"/>
    <w:rsid w:val="00115133"/>
    <w:rsid w:val="00116319"/>
    <w:rsid w:val="00117A58"/>
    <w:rsid w:val="00123909"/>
    <w:rsid w:val="00126D4F"/>
    <w:rsid w:val="00126F29"/>
    <w:rsid w:val="00130635"/>
    <w:rsid w:val="001307CC"/>
    <w:rsid w:val="001309AB"/>
    <w:rsid w:val="00132723"/>
    <w:rsid w:val="001348B3"/>
    <w:rsid w:val="00134A5A"/>
    <w:rsid w:val="00134F37"/>
    <w:rsid w:val="001354DB"/>
    <w:rsid w:val="00141DDF"/>
    <w:rsid w:val="00144C36"/>
    <w:rsid w:val="0014541A"/>
    <w:rsid w:val="0015367C"/>
    <w:rsid w:val="00153846"/>
    <w:rsid w:val="00155FD9"/>
    <w:rsid w:val="00156E79"/>
    <w:rsid w:val="00160400"/>
    <w:rsid w:val="00164024"/>
    <w:rsid w:val="00165FA0"/>
    <w:rsid w:val="0017130C"/>
    <w:rsid w:val="001725E5"/>
    <w:rsid w:val="00174DD5"/>
    <w:rsid w:val="00181017"/>
    <w:rsid w:val="00181BD4"/>
    <w:rsid w:val="001835A8"/>
    <w:rsid w:val="0018480B"/>
    <w:rsid w:val="00184AB1"/>
    <w:rsid w:val="00187980"/>
    <w:rsid w:val="00190457"/>
    <w:rsid w:val="00192561"/>
    <w:rsid w:val="001925E9"/>
    <w:rsid w:val="00192C93"/>
    <w:rsid w:val="001941B9"/>
    <w:rsid w:val="0019664E"/>
    <w:rsid w:val="00196FB0"/>
    <w:rsid w:val="001A0A46"/>
    <w:rsid w:val="001A0B25"/>
    <w:rsid w:val="001A1B57"/>
    <w:rsid w:val="001A2034"/>
    <w:rsid w:val="001A4AEA"/>
    <w:rsid w:val="001A4C21"/>
    <w:rsid w:val="001A5988"/>
    <w:rsid w:val="001B1A19"/>
    <w:rsid w:val="001B42E0"/>
    <w:rsid w:val="001B6453"/>
    <w:rsid w:val="001B6DD9"/>
    <w:rsid w:val="001C02F2"/>
    <w:rsid w:val="001D317B"/>
    <w:rsid w:val="001D662E"/>
    <w:rsid w:val="001E0AFC"/>
    <w:rsid w:val="001E1928"/>
    <w:rsid w:val="001E4306"/>
    <w:rsid w:val="001E4EBA"/>
    <w:rsid w:val="001F06C0"/>
    <w:rsid w:val="001F1576"/>
    <w:rsid w:val="001F2FED"/>
    <w:rsid w:val="001F3C6B"/>
    <w:rsid w:val="001F61E8"/>
    <w:rsid w:val="001F6C29"/>
    <w:rsid w:val="00200AE8"/>
    <w:rsid w:val="00201D76"/>
    <w:rsid w:val="002029C5"/>
    <w:rsid w:val="002058D3"/>
    <w:rsid w:val="00211510"/>
    <w:rsid w:val="00211D21"/>
    <w:rsid w:val="002153A1"/>
    <w:rsid w:val="002161A1"/>
    <w:rsid w:val="00217C22"/>
    <w:rsid w:val="0022268C"/>
    <w:rsid w:val="00222C6D"/>
    <w:rsid w:val="0022460A"/>
    <w:rsid w:val="00224BDC"/>
    <w:rsid w:val="002322FF"/>
    <w:rsid w:val="00234223"/>
    <w:rsid w:val="00244537"/>
    <w:rsid w:val="00250074"/>
    <w:rsid w:val="002527EA"/>
    <w:rsid w:val="00252C02"/>
    <w:rsid w:val="00253F13"/>
    <w:rsid w:val="00255D14"/>
    <w:rsid w:val="00256434"/>
    <w:rsid w:val="002602FD"/>
    <w:rsid w:val="00271188"/>
    <w:rsid w:val="00274EEF"/>
    <w:rsid w:val="0027547C"/>
    <w:rsid w:val="002766B5"/>
    <w:rsid w:val="002830C2"/>
    <w:rsid w:val="00285AB1"/>
    <w:rsid w:val="002868EE"/>
    <w:rsid w:val="00287ADB"/>
    <w:rsid w:val="0029261D"/>
    <w:rsid w:val="002973C0"/>
    <w:rsid w:val="002A37CD"/>
    <w:rsid w:val="002A3AE2"/>
    <w:rsid w:val="002A7569"/>
    <w:rsid w:val="002B169C"/>
    <w:rsid w:val="002B43AC"/>
    <w:rsid w:val="002B71A6"/>
    <w:rsid w:val="002C2214"/>
    <w:rsid w:val="002C3CF0"/>
    <w:rsid w:val="002C3E73"/>
    <w:rsid w:val="002C4262"/>
    <w:rsid w:val="002C4979"/>
    <w:rsid w:val="002C4D44"/>
    <w:rsid w:val="002C576F"/>
    <w:rsid w:val="002C618E"/>
    <w:rsid w:val="002C61B2"/>
    <w:rsid w:val="002C71EC"/>
    <w:rsid w:val="002C7334"/>
    <w:rsid w:val="002D0839"/>
    <w:rsid w:val="002D38B7"/>
    <w:rsid w:val="002D44B5"/>
    <w:rsid w:val="002D49F7"/>
    <w:rsid w:val="002D6944"/>
    <w:rsid w:val="002D76D5"/>
    <w:rsid w:val="002E00BE"/>
    <w:rsid w:val="002E4BB2"/>
    <w:rsid w:val="002F161D"/>
    <w:rsid w:val="002F3C11"/>
    <w:rsid w:val="002F7ACD"/>
    <w:rsid w:val="002F7ADA"/>
    <w:rsid w:val="00300132"/>
    <w:rsid w:val="003001FD"/>
    <w:rsid w:val="00301D20"/>
    <w:rsid w:val="003032BC"/>
    <w:rsid w:val="00311B91"/>
    <w:rsid w:val="00312DAA"/>
    <w:rsid w:val="00313BFB"/>
    <w:rsid w:val="00314C6B"/>
    <w:rsid w:val="00316A6C"/>
    <w:rsid w:val="00320DF6"/>
    <w:rsid w:val="00321D9B"/>
    <w:rsid w:val="003260EB"/>
    <w:rsid w:val="003324BF"/>
    <w:rsid w:val="00334D41"/>
    <w:rsid w:val="00336B34"/>
    <w:rsid w:val="00342A3C"/>
    <w:rsid w:val="00344940"/>
    <w:rsid w:val="00345F59"/>
    <w:rsid w:val="00351E07"/>
    <w:rsid w:val="003527E4"/>
    <w:rsid w:val="00353869"/>
    <w:rsid w:val="0035518E"/>
    <w:rsid w:val="003578EB"/>
    <w:rsid w:val="00360069"/>
    <w:rsid w:val="00361A47"/>
    <w:rsid w:val="00361ACE"/>
    <w:rsid w:val="0036360E"/>
    <w:rsid w:val="00364E63"/>
    <w:rsid w:val="003730DC"/>
    <w:rsid w:val="00375505"/>
    <w:rsid w:val="00377EE5"/>
    <w:rsid w:val="0038354A"/>
    <w:rsid w:val="003843A9"/>
    <w:rsid w:val="00390A41"/>
    <w:rsid w:val="00392CD3"/>
    <w:rsid w:val="00396A09"/>
    <w:rsid w:val="003976C0"/>
    <w:rsid w:val="003979F3"/>
    <w:rsid w:val="00397F26"/>
    <w:rsid w:val="003A4074"/>
    <w:rsid w:val="003A460C"/>
    <w:rsid w:val="003A517B"/>
    <w:rsid w:val="003B08C8"/>
    <w:rsid w:val="003B15ED"/>
    <w:rsid w:val="003B5C84"/>
    <w:rsid w:val="003B738C"/>
    <w:rsid w:val="003C15A1"/>
    <w:rsid w:val="003C6845"/>
    <w:rsid w:val="003C68EE"/>
    <w:rsid w:val="003C6F90"/>
    <w:rsid w:val="003C7E1E"/>
    <w:rsid w:val="003D20CD"/>
    <w:rsid w:val="003D21B3"/>
    <w:rsid w:val="003D21FA"/>
    <w:rsid w:val="003D2245"/>
    <w:rsid w:val="003D23E5"/>
    <w:rsid w:val="003D287E"/>
    <w:rsid w:val="003D2983"/>
    <w:rsid w:val="003D3A24"/>
    <w:rsid w:val="003D732D"/>
    <w:rsid w:val="003E4BF6"/>
    <w:rsid w:val="003E732E"/>
    <w:rsid w:val="003E78B5"/>
    <w:rsid w:val="003F0581"/>
    <w:rsid w:val="003F3EA3"/>
    <w:rsid w:val="003F3EFE"/>
    <w:rsid w:val="003F4507"/>
    <w:rsid w:val="003F50C5"/>
    <w:rsid w:val="003F5705"/>
    <w:rsid w:val="003F7331"/>
    <w:rsid w:val="004002F0"/>
    <w:rsid w:val="0040038C"/>
    <w:rsid w:val="004007BC"/>
    <w:rsid w:val="00402E54"/>
    <w:rsid w:val="00402ECC"/>
    <w:rsid w:val="004060DC"/>
    <w:rsid w:val="00407268"/>
    <w:rsid w:val="004109FB"/>
    <w:rsid w:val="00416628"/>
    <w:rsid w:val="004227F0"/>
    <w:rsid w:val="00424AE9"/>
    <w:rsid w:val="00431374"/>
    <w:rsid w:val="0043202C"/>
    <w:rsid w:val="004334DD"/>
    <w:rsid w:val="0043445E"/>
    <w:rsid w:val="00436E25"/>
    <w:rsid w:val="0044029C"/>
    <w:rsid w:val="00440CAB"/>
    <w:rsid w:val="0044327F"/>
    <w:rsid w:val="00444F58"/>
    <w:rsid w:val="00445202"/>
    <w:rsid w:val="00453561"/>
    <w:rsid w:val="0045721F"/>
    <w:rsid w:val="004606BE"/>
    <w:rsid w:val="004611C6"/>
    <w:rsid w:val="00464B9C"/>
    <w:rsid w:val="004665B9"/>
    <w:rsid w:val="00467293"/>
    <w:rsid w:val="00467E8E"/>
    <w:rsid w:val="00470173"/>
    <w:rsid w:val="004706C1"/>
    <w:rsid w:val="004756A7"/>
    <w:rsid w:val="00476ADC"/>
    <w:rsid w:val="004776EF"/>
    <w:rsid w:val="00477BEE"/>
    <w:rsid w:val="00480EE2"/>
    <w:rsid w:val="0048248A"/>
    <w:rsid w:val="00484D79"/>
    <w:rsid w:val="004854B3"/>
    <w:rsid w:val="00490D9E"/>
    <w:rsid w:val="00490F1B"/>
    <w:rsid w:val="0049166A"/>
    <w:rsid w:val="004928BA"/>
    <w:rsid w:val="004937E4"/>
    <w:rsid w:val="0049417D"/>
    <w:rsid w:val="0049487E"/>
    <w:rsid w:val="004950DA"/>
    <w:rsid w:val="00497E71"/>
    <w:rsid w:val="004A064E"/>
    <w:rsid w:val="004A247A"/>
    <w:rsid w:val="004A3625"/>
    <w:rsid w:val="004A397B"/>
    <w:rsid w:val="004A4C3C"/>
    <w:rsid w:val="004B0A5F"/>
    <w:rsid w:val="004B1CE1"/>
    <w:rsid w:val="004B3015"/>
    <w:rsid w:val="004B4BE8"/>
    <w:rsid w:val="004B6719"/>
    <w:rsid w:val="004B679D"/>
    <w:rsid w:val="004C00A5"/>
    <w:rsid w:val="004C1148"/>
    <w:rsid w:val="004C18F6"/>
    <w:rsid w:val="004C3A52"/>
    <w:rsid w:val="004C5B02"/>
    <w:rsid w:val="004D1A80"/>
    <w:rsid w:val="004D5DF4"/>
    <w:rsid w:val="004D6CFE"/>
    <w:rsid w:val="004D6EA6"/>
    <w:rsid w:val="004E65E8"/>
    <w:rsid w:val="004E7370"/>
    <w:rsid w:val="004F450F"/>
    <w:rsid w:val="004F65B0"/>
    <w:rsid w:val="00502BB9"/>
    <w:rsid w:val="0050405D"/>
    <w:rsid w:val="00504E14"/>
    <w:rsid w:val="00512AFB"/>
    <w:rsid w:val="00516719"/>
    <w:rsid w:val="005200D1"/>
    <w:rsid w:val="0052376F"/>
    <w:rsid w:val="00523835"/>
    <w:rsid w:val="005310A3"/>
    <w:rsid w:val="005353F8"/>
    <w:rsid w:val="00535A51"/>
    <w:rsid w:val="00547B16"/>
    <w:rsid w:val="00560E55"/>
    <w:rsid w:val="00564FB9"/>
    <w:rsid w:val="00565ECA"/>
    <w:rsid w:val="00571C81"/>
    <w:rsid w:val="00572422"/>
    <w:rsid w:val="0057295F"/>
    <w:rsid w:val="00574CBA"/>
    <w:rsid w:val="0057513E"/>
    <w:rsid w:val="005752FE"/>
    <w:rsid w:val="00580DD1"/>
    <w:rsid w:val="00582E37"/>
    <w:rsid w:val="005834FF"/>
    <w:rsid w:val="00584B8F"/>
    <w:rsid w:val="005852D9"/>
    <w:rsid w:val="00585304"/>
    <w:rsid w:val="005876A6"/>
    <w:rsid w:val="005878A4"/>
    <w:rsid w:val="00594666"/>
    <w:rsid w:val="00596415"/>
    <w:rsid w:val="00597771"/>
    <w:rsid w:val="005A041A"/>
    <w:rsid w:val="005A432F"/>
    <w:rsid w:val="005A47D7"/>
    <w:rsid w:val="005B2725"/>
    <w:rsid w:val="005B2F26"/>
    <w:rsid w:val="005B6F2F"/>
    <w:rsid w:val="005C0557"/>
    <w:rsid w:val="005C604C"/>
    <w:rsid w:val="005C6FC0"/>
    <w:rsid w:val="005D3A87"/>
    <w:rsid w:val="005D3FD6"/>
    <w:rsid w:val="005D5D24"/>
    <w:rsid w:val="005E0EB3"/>
    <w:rsid w:val="005E1CE3"/>
    <w:rsid w:val="005E1DE6"/>
    <w:rsid w:val="005E6E24"/>
    <w:rsid w:val="005F0B9D"/>
    <w:rsid w:val="005F1543"/>
    <w:rsid w:val="005F2E45"/>
    <w:rsid w:val="005F6DFD"/>
    <w:rsid w:val="006067DC"/>
    <w:rsid w:val="00614163"/>
    <w:rsid w:val="006179E4"/>
    <w:rsid w:val="00624DC9"/>
    <w:rsid w:val="00626C74"/>
    <w:rsid w:val="006405DC"/>
    <w:rsid w:val="00641284"/>
    <w:rsid w:val="006477EB"/>
    <w:rsid w:val="0065255C"/>
    <w:rsid w:val="00653EFE"/>
    <w:rsid w:val="00656939"/>
    <w:rsid w:val="006634BF"/>
    <w:rsid w:val="00665583"/>
    <w:rsid w:val="006746DB"/>
    <w:rsid w:val="00677257"/>
    <w:rsid w:val="006772F5"/>
    <w:rsid w:val="006823E2"/>
    <w:rsid w:val="00682690"/>
    <w:rsid w:val="00684252"/>
    <w:rsid w:val="00685443"/>
    <w:rsid w:val="006856BF"/>
    <w:rsid w:val="00686E75"/>
    <w:rsid w:val="00690E4B"/>
    <w:rsid w:val="00691B2D"/>
    <w:rsid w:val="00693A0C"/>
    <w:rsid w:val="006A2A42"/>
    <w:rsid w:val="006B25D1"/>
    <w:rsid w:val="006C1912"/>
    <w:rsid w:val="006C225A"/>
    <w:rsid w:val="006C2594"/>
    <w:rsid w:val="006C3934"/>
    <w:rsid w:val="006C3F97"/>
    <w:rsid w:val="006C625C"/>
    <w:rsid w:val="006C6E73"/>
    <w:rsid w:val="006D6970"/>
    <w:rsid w:val="006D7C3C"/>
    <w:rsid w:val="006D7C69"/>
    <w:rsid w:val="006E0F1E"/>
    <w:rsid w:val="006E364E"/>
    <w:rsid w:val="006E366E"/>
    <w:rsid w:val="006E44C9"/>
    <w:rsid w:val="006E7743"/>
    <w:rsid w:val="006E77BD"/>
    <w:rsid w:val="006F087B"/>
    <w:rsid w:val="006F1F8E"/>
    <w:rsid w:val="006F2C4C"/>
    <w:rsid w:val="006F5B28"/>
    <w:rsid w:val="006F69B1"/>
    <w:rsid w:val="006F7379"/>
    <w:rsid w:val="007044DC"/>
    <w:rsid w:val="00706646"/>
    <w:rsid w:val="00713305"/>
    <w:rsid w:val="00714A1F"/>
    <w:rsid w:val="00715E20"/>
    <w:rsid w:val="007225F4"/>
    <w:rsid w:val="00722C8F"/>
    <w:rsid w:val="0072437F"/>
    <w:rsid w:val="00727518"/>
    <w:rsid w:val="00730F47"/>
    <w:rsid w:val="007326B4"/>
    <w:rsid w:val="00733905"/>
    <w:rsid w:val="0073427C"/>
    <w:rsid w:val="00745ABF"/>
    <w:rsid w:val="007508A7"/>
    <w:rsid w:val="007568C2"/>
    <w:rsid w:val="0076729D"/>
    <w:rsid w:val="00767B51"/>
    <w:rsid w:val="00770251"/>
    <w:rsid w:val="00771DAF"/>
    <w:rsid w:val="00773B36"/>
    <w:rsid w:val="00774D61"/>
    <w:rsid w:val="00775E9B"/>
    <w:rsid w:val="00776F9F"/>
    <w:rsid w:val="007774D8"/>
    <w:rsid w:val="00780655"/>
    <w:rsid w:val="007813BB"/>
    <w:rsid w:val="00784725"/>
    <w:rsid w:val="007848A2"/>
    <w:rsid w:val="007851F1"/>
    <w:rsid w:val="00786341"/>
    <w:rsid w:val="0078672E"/>
    <w:rsid w:val="007947FC"/>
    <w:rsid w:val="00794F24"/>
    <w:rsid w:val="00796D1A"/>
    <w:rsid w:val="00797416"/>
    <w:rsid w:val="007A035A"/>
    <w:rsid w:val="007A1BEF"/>
    <w:rsid w:val="007A2D3D"/>
    <w:rsid w:val="007B0B70"/>
    <w:rsid w:val="007B3B9E"/>
    <w:rsid w:val="007B426B"/>
    <w:rsid w:val="007B49AC"/>
    <w:rsid w:val="007B5E48"/>
    <w:rsid w:val="007B60B2"/>
    <w:rsid w:val="007C0611"/>
    <w:rsid w:val="007C115D"/>
    <w:rsid w:val="007C20D6"/>
    <w:rsid w:val="007C3908"/>
    <w:rsid w:val="007C44B3"/>
    <w:rsid w:val="007C517C"/>
    <w:rsid w:val="007C77C3"/>
    <w:rsid w:val="007D04A2"/>
    <w:rsid w:val="007D160E"/>
    <w:rsid w:val="007D209C"/>
    <w:rsid w:val="007D4C9E"/>
    <w:rsid w:val="007E1580"/>
    <w:rsid w:val="007E4351"/>
    <w:rsid w:val="007F2E13"/>
    <w:rsid w:val="007F4596"/>
    <w:rsid w:val="007F71C2"/>
    <w:rsid w:val="00802996"/>
    <w:rsid w:val="0080389C"/>
    <w:rsid w:val="008070E3"/>
    <w:rsid w:val="008103E6"/>
    <w:rsid w:val="00813412"/>
    <w:rsid w:val="00813441"/>
    <w:rsid w:val="00817653"/>
    <w:rsid w:val="00817F5A"/>
    <w:rsid w:val="0082089A"/>
    <w:rsid w:val="0082342B"/>
    <w:rsid w:val="008240BD"/>
    <w:rsid w:val="00824760"/>
    <w:rsid w:val="00824AEB"/>
    <w:rsid w:val="00825EC7"/>
    <w:rsid w:val="008275AA"/>
    <w:rsid w:val="008276B6"/>
    <w:rsid w:val="008279AB"/>
    <w:rsid w:val="0083069B"/>
    <w:rsid w:val="00833C7F"/>
    <w:rsid w:val="0083796E"/>
    <w:rsid w:val="00840903"/>
    <w:rsid w:val="008410EC"/>
    <w:rsid w:val="00841B85"/>
    <w:rsid w:val="00841CEB"/>
    <w:rsid w:val="00847560"/>
    <w:rsid w:val="00852C75"/>
    <w:rsid w:val="00852FC7"/>
    <w:rsid w:val="00862EB2"/>
    <w:rsid w:val="00870FE5"/>
    <w:rsid w:val="008722A0"/>
    <w:rsid w:val="00874997"/>
    <w:rsid w:val="00877963"/>
    <w:rsid w:val="00882929"/>
    <w:rsid w:val="00882A39"/>
    <w:rsid w:val="00882CE6"/>
    <w:rsid w:val="00884230"/>
    <w:rsid w:val="00884611"/>
    <w:rsid w:val="008856B6"/>
    <w:rsid w:val="00885F79"/>
    <w:rsid w:val="008865FE"/>
    <w:rsid w:val="0089159C"/>
    <w:rsid w:val="00892BF0"/>
    <w:rsid w:val="00894455"/>
    <w:rsid w:val="00896D33"/>
    <w:rsid w:val="008A3A2A"/>
    <w:rsid w:val="008A7C17"/>
    <w:rsid w:val="008B0C61"/>
    <w:rsid w:val="008B20BD"/>
    <w:rsid w:val="008B2B42"/>
    <w:rsid w:val="008B59F4"/>
    <w:rsid w:val="008C182F"/>
    <w:rsid w:val="008C3FB3"/>
    <w:rsid w:val="008C4BD3"/>
    <w:rsid w:val="008D4219"/>
    <w:rsid w:val="008D4C43"/>
    <w:rsid w:val="008E05A6"/>
    <w:rsid w:val="008E2CEF"/>
    <w:rsid w:val="008E710D"/>
    <w:rsid w:val="008F1A3F"/>
    <w:rsid w:val="008F34CF"/>
    <w:rsid w:val="008F4B41"/>
    <w:rsid w:val="008F67FC"/>
    <w:rsid w:val="008F6C49"/>
    <w:rsid w:val="008F7A84"/>
    <w:rsid w:val="008F7EA4"/>
    <w:rsid w:val="0090017D"/>
    <w:rsid w:val="00901974"/>
    <w:rsid w:val="00903F6D"/>
    <w:rsid w:val="00905D54"/>
    <w:rsid w:val="00907170"/>
    <w:rsid w:val="00910C23"/>
    <w:rsid w:val="00911383"/>
    <w:rsid w:val="00912DE1"/>
    <w:rsid w:val="0092118E"/>
    <w:rsid w:val="00924547"/>
    <w:rsid w:val="009246A1"/>
    <w:rsid w:val="0092636B"/>
    <w:rsid w:val="0093356E"/>
    <w:rsid w:val="00934B3A"/>
    <w:rsid w:val="00934C04"/>
    <w:rsid w:val="00936EE2"/>
    <w:rsid w:val="00942497"/>
    <w:rsid w:val="00942BC5"/>
    <w:rsid w:val="009455C8"/>
    <w:rsid w:val="00946C7D"/>
    <w:rsid w:val="009474CE"/>
    <w:rsid w:val="00960049"/>
    <w:rsid w:val="00960D4B"/>
    <w:rsid w:val="0096376F"/>
    <w:rsid w:val="00963A6B"/>
    <w:rsid w:val="00965901"/>
    <w:rsid w:val="00966CCA"/>
    <w:rsid w:val="0096770D"/>
    <w:rsid w:val="00972267"/>
    <w:rsid w:val="009735DF"/>
    <w:rsid w:val="009738B4"/>
    <w:rsid w:val="00974AE2"/>
    <w:rsid w:val="00975CFA"/>
    <w:rsid w:val="00975EA8"/>
    <w:rsid w:val="00976AD6"/>
    <w:rsid w:val="00976FDC"/>
    <w:rsid w:val="00981D76"/>
    <w:rsid w:val="00983B6A"/>
    <w:rsid w:val="009865F6"/>
    <w:rsid w:val="00992123"/>
    <w:rsid w:val="009A023D"/>
    <w:rsid w:val="009A32A9"/>
    <w:rsid w:val="009A4A69"/>
    <w:rsid w:val="009A4F8A"/>
    <w:rsid w:val="009B238D"/>
    <w:rsid w:val="009B3AE7"/>
    <w:rsid w:val="009B7241"/>
    <w:rsid w:val="009B78E8"/>
    <w:rsid w:val="009C166B"/>
    <w:rsid w:val="009C4DD1"/>
    <w:rsid w:val="009C6C5E"/>
    <w:rsid w:val="009D26AA"/>
    <w:rsid w:val="009D3D12"/>
    <w:rsid w:val="009D5C69"/>
    <w:rsid w:val="009D6B0F"/>
    <w:rsid w:val="009E0700"/>
    <w:rsid w:val="009E080F"/>
    <w:rsid w:val="009E2E10"/>
    <w:rsid w:val="009E6595"/>
    <w:rsid w:val="009F2215"/>
    <w:rsid w:val="009F6185"/>
    <w:rsid w:val="009F702C"/>
    <w:rsid w:val="00A000B7"/>
    <w:rsid w:val="00A032C0"/>
    <w:rsid w:val="00A0383C"/>
    <w:rsid w:val="00A05E22"/>
    <w:rsid w:val="00A0692D"/>
    <w:rsid w:val="00A06BFC"/>
    <w:rsid w:val="00A100D4"/>
    <w:rsid w:val="00A10CCD"/>
    <w:rsid w:val="00A11743"/>
    <w:rsid w:val="00A1296E"/>
    <w:rsid w:val="00A1394D"/>
    <w:rsid w:val="00A147F2"/>
    <w:rsid w:val="00A16427"/>
    <w:rsid w:val="00A1668F"/>
    <w:rsid w:val="00A169E5"/>
    <w:rsid w:val="00A2258D"/>
    <w:rsid w:val="00A233E3"/>
    <w:rsid w:val="00A2370E"/>
    <w:rsid w:val="00A33403"/>
    <w:rsid w:val="00A350A4"/>
    <w:rsid w:val="00A35793"/>
    <w:rsid w:val="00A35E8C"/>
    <w:rsid w:val="00A362FF"/>
    <w:rsid w:val="00A36476"/>
    <w:rsid w:val="00A36BED"/>
    <w:rsid w:val="00A40DCF"/>
    <w:rsid w:val="00A41240"/>
    <w:rsid w:val="00A452ED"/>
    <w:rsid w:val="00A475C1"/>
    <w:rsid w:val="00A47CD1"/>
    <w:rsid w:val="00A47CF0"/>
    <w:rsid w:val="00A522D8"/>
    <w:rsid w:val="00A52D00"/>
    <w:rsid w:val="00A5652D"/>
    <w:rsid w:val="00A57322"/>
    <w:rsid w:val="00A57808"/>
    <w:rsid w:val="00A60C6F"/>
    <w:rsid w:val="00A7116B"/>
    <w:rsid w:val="00A72905"/>
    <w:rsid w:val="00A74D07"/>
    <w:rsid w:val="00A770EF"/>
    <w:rsid w:val="00A80592"/>
    <w:rsid w:val="00A80BEE"/>
    <w:rsid w:val="00A82994"/>
    <w:rsid w:val="00A90730"/>
    <w:rsid w:val="00A9623C"/>
    <w:rsid w:val="00A97086"/>
    <w:rsid w:val="00AA07C2"/>
    <w:rsid w:val="00AA07E0"/>
    <w:rsid w:val="00AA17C9"/>
    <w:rsid w:val="00AA43E4"/>
    <w:rsid w:val="00AB0E22"/>
    <w:rsid w:val="00AB49D6"/>
    <w:rsid w:val="00AB73D2"/>
    <w:rsid w:val="00AC2304"/>
    <w:rsid w:val="00AC413A"/>
    <w:rsid w:val="00AC5875"/>
    <w:rsid w:val="00AC5A5E"/>
    <w:rsid w:val="00AC5D46"/>
    <w:rsid w:val="00AD2755"/>
    <w:rsid w:val="00AD7E14"/>
    <w:rsid w:val="00AE06B1"/>
    <w:rsid w:val="00AE1B44"/>
    <w:rsid w:val="00AE46FC"/>
    <w:rsid w:val="00AF130C"/>
    <w:rsid w:val="00AF2D2D"/>
    <w:rsid w:val="00AF36A8"/>
    <w:rsid w:val="00AF38A7"/>
    <w:rsid w:val="00AF5356"/>
    <w:rsid w:val="00AF6911"/>
    <w:rsid w:val="00B0418A"/>
    <w:rsid w:val="00B054F9"/>
    <w:rsid w:val="00B05A82"/>
    <w:rsid w:val="00B07B26"/>
    <w:rsid w:val="00B12AC3"/>
    <w:rsid w:val="00B13D86"/>
    <w:rsid w:val="00B14AB4"/>
    <w:rsid w:val="00B218C8"/>
    <w:rsid w:val="00B229C7"/>
    <w:rsid w:val="00B22E7C"/>
    <w:rsid w:val="00B23A3E"/>
    <w:rsid w:val="00B2586E"/>
    <w:rsid w:val="00B311A8"/>
    <w:rsid w:val="00B32AB4"/>
    <w:rsid w:val="00B331E0"/>
    <w:rsid w:val="00B3631B"/>
    <w:rsid w:val="00B371DE"/>
    <w:rsid w:val="00B40765"/>
    <w:rsid w:val="00B45AFA"/>
    <w:rsid w:val="00B502FD"/>
    <w:rsid w:val="00B50918"/>
    <w:rsid w:val="00B5402F"/>
    <w:rsid w:val="00B55C05"/>
    <w:rsid w:val="00B55C9C"/>
    <w:rsid w:val="00B61123"/>
    <w:rsid w:val="00B61A69"/>
    <w:rsid w:val="00B62F1C"/>
    <w:rsid w:val="00B6754F"/>
    <w:rsid w:val="00B709EF"/>
    <w:rsid w:val="00B725A6"/>
    <w:rsid w:val="00B72EC1"/>
    <w:rsid w:val="00B74D62"/>
    <w:rsid w:val="00B772BB"/>
    <w:rsid w:val="00B864BF"/>
    <w:rsid w:val="00B925F2"/>
    <w:rsid w:val="00B933A8"/>
    <w:rsid w:val="00B9626A"/>
    <w:rsid w:val="00B972EF"/>
    <w:rsid w:val="00BA1121"/>
    <w:rsid w:val="00BA571B"/>
    <w:rsid w:val="00BA7B22"/>
    <w:rsid w:val="00BB5048"/>
    <w:rsid w:val="00BB7D37"/>
    <w:rsid w:val="00BC08BE"/>
    <w:rsid w:val="00BC0D9D"/>
    <w:rsid w:val="00BC5136"/>
    <w:rsid w:val="00BD5F75"/>
    <w:rsid w:val="00BD6C66"/>
    <w:rsid w:val="00BE1BFD"/>
    <w:rsid w:val="00BE2506"/>
    <w:rsid w:val="00BE2A3B"/>
    <w:rsid w:val="00BE4EC9"/>
    <w:rsid w:val="00BE71AA"/>
    <w:rsid w:val="00BF2191"/>
    <w:rsid w:val="00BF2F9D"/>
    <w:rsid w:val="00C016D8"/>
    <w:rsid w:val="00C0625A"/>
    <w:rsid w:val="00C07775"/>
    <w:rsid w:val="00C11D5D"/>
    <w:rsid w:val="00C1203E"/>
    <w:rsid w:val="00C14EF7"/>
    <w:rsid w:val="00C214D1"/>
    <w:rsid w:val="00C272BD"/>
    <w:rsid w:val="00C31D80"/>
    <w:rsid w:val="00C33FF8"/>
    <w:rsid w:val="00C4361E"/>
    <w:rsid w:val="00C45A9C"/>
    <w:rsid w:val="00C47E82"/>
    <w:rsid w:val="00C50110"/>
    <w:rsid w:val="00C546EF"/>
    <w:rsid w:val="00C571AD"/>
    <w:rsid w:val="00C614C5"/>
    <w:rsid w:val="00C629C9"/>
    <w:rsid w:val="00C641EA"/>
    <w:rsid w:val="00C80F1D"/>
    <w:rsid w:val="00C813EA"/>
    <w:rsid w:val="00C82AE6"/>
    <w:rsid w:val="00C8388D"/>
    <w:rsid w:val="00C9012D"/>
    <w:rsid w:val="00C902C1"/>
    <w:rsid w:val="00C9516F"/>
    <w:rsid w:val="00C95464"/>
    <w:rsid w:val="00CA0A2E"/>
    <w:rsid w:val="00CB14A2"/>
    <w:rsid w:val="00CB2335"/>
    <w:rsid w:val="00CB29A9"/>
    <w:rsid w:val="00CB3258"/>
    <w:rsid w:val="00CB6CCA"/>
    <w:rsid w:val="00CB73AC"/>
    <w:rsid w:val="00CC01C3"/>
    <w:rsid w:val="00CC112C"/>
    <w:rsid w:val="00CC15EE"/>
    <w:rsid w:val="00CC1ED6"/>
    <w:rsid w:val="00CC2A63"/>
    <w:rsid w:val="00CC421A"/>
    <w:rsid w:val="00CC6202"/>
    <w:rsid w:val="00CC773A"/>
    <w:rsid w:val="00CD0990"/>
    <w:rsid w:val="00CD0C76"/>
    <w:rsid w:val="00CD0FB3"/>
    <w:rsid w:val="00CD1726"/>
    <w:rsid w:val="00CD2140"/>
    <w:rsid w:val="00CD44C4"/>
    <w:rsid w:val="00CD7E02"/>
    <w:rsid w:val="00CE034C"/>
    <w:rsid w:val="00CF11BF"/>
    <w:rsid w:val="00CF1907"/>
    <w:rsid w:val="00CF235D"/>
    <w:rsid w:val="00CF344B"/>
    <w:rsid w:val="00CF3623"/>
    <w:rsid w:val="00CF60AA"/>
    <w:rsid w:val="00D02610"/>
    <w:rsid w:val="00D05EC8"/>
    <w:rsid w:val="00D06A11"/>
    <w:rsid w:val="00D130CD"/>
    <w:rsid w:val="00D130D0"/>
    <w:rsid w:val="00D1392E"/>
    <w:rsid w:val="00D13DB7"/>
    <w:rsid w:val="00D14EAB"/>
    <w:rsid w:val="00D15BB4"/>
    <w:rsid w:val="00D20193"/>
    <w:rsid w:val="00D261C3"/>
    <w:rsid w:val="00D27638"/>
    <w:rsid w:val="00D276FF"/>
    <w:rsid w:val="00D27C19"/>
    <w:rsid w:val="00D31161"/>
    <w:rsid w:val="00D36BC7"/>
    <w:rsid w:val="00D36DFD"/>
    <w:rsid w:val="00D37A80"/>
    <w:rsid w:val="00D41ECE"/>
    <w:rsid w:val="00D41FBA"/>
    <w:rsid w:val="00D4290B"/>
    <w:rsid w:val="00D46212"/>
    <w:rsid w:val="00D4631F"/>
    <w:rsid w:val="00D6197A"/>
    <w:rsid w:val="00D62E02"/>
    <w:rsid w:val="00D67EBD"/>
    <w:rsid w:val="00D70797"/>
    <w:rsid w:val="00D76F51"/>
    <w:rsid w:val="00D841B7"/>
    <w:rsid w:val="00D84AE9"/>
    <w:rsid w:val="00D86706"/>
    <w:rsid w:val="00D94CED"/>
    <w:rsid w:val="00D97D22"/>
    <w:rsid w:val="00DA4C4D"/>
    <w:rsid w:val="00DA57D6"/>
    <w:rsid w:val="00DA585B"/>
    <w:rsid w:val="00DA59DA"/>
    <w:rsid w:val="00DA6469"/>
    <w:rsid w:val="00DA70D4"/>
    <w:rsid w:val="00DA754A"/>
    <w:rsid w:val="00DA7FCB"/>
    <w:rsid w:val="00DB42B9"/>
    <w:rsid w:val="00DB7386"/>
    <w:rsid w:val="00DC126D"/>
    <w:rsid w:val="00DC2FE4"/>
    <w:rsid w:val="00DC324A"/>
    <w:rsid w:val="00DD3C0F"/>
    <w:rsid w:val="00DD44C5"/>
    <w:rsid w:val="00DD4795"/>
    <w:rsid w:val="00DD4D9B"/>
    <w:rsid w:val="00DE0E71"/>
    <w:rsid w:val="00DE1132"/>
    <w:rsid w:val="00DE219E"/>
    <w:rsid w:val="00DE2D44"/>
    <w:rsid w:val="00DE6024"/>
    <w:rsid w:val="00DE6B76"/>
    <w:rsid w:val="00DE6D13"/>
    <w:rsid w:val="00DE6F90"/>
    <w:rsid w:val="00DE78E0"/>
    <w:rsid w:val="00DF09D5"/>
    <w:rsid w:val="00DF7E77"/>
    <w:rsid w:val="00E04055"/>
    <w:rsid w:val="00E173B2"/>
    <w:rsid w:val="00E20444"/>
    <w:rsid w:val="00E21466"/>
    <w:rsid w:val="00E21D90"/>
    <w:rsid w:val="00E27CF0"/>
    <w:rsid w:val="00E32637"/>
    <w:rsid w:val="00E36DA2"/>
    <w:rsid w:val="00E37DF5"/>
    <w:rsid w:val="00E417CF"/>
    <w:rsid w:val="00E4189E"/>
    <w:rsid w:val="00E43A25"/>
    <w:rsid w:val="00E4426F"/>
    <w:rsid w:val="00E456AB"/>
    <w:rsid w:val="00E47043"/>
    <w:rsid w:val="00E50034"/>
    <w:rsid w:val="00E50964"/>
    <w:rsid w:val="00E639C3"/>
    <w:rsid w:val="00E64957"/>
    <w:rsid w:val="00E6525F"/>
    <w:rsid w:val="00E6765B"/>
    <w:rsid w:val="00E70580"/>
    <w:rsid w:val="00E72D05"/>
    <w:rsid w:val="00E73245"/>
    <w:rsid w:val="00E80F2D"/>
    <w:rsid w:val="00E90EBA"/>
    <w:rsid w:val="00E933B3"/>
    <w:rsid w:val="00E94A42"/>
    <w:rsid w:val="00EA0FC3"/>
    <w:rsid w:val="00EA3D54"/>
    <w:rsid w:val="00EB2186"/>
    <w:rsid w:val="00EB3183"/>
    <w:rsid w:val="00EB4F25"/>
    <w:rsid w:val="00EC21E0"/>
    <w:rsid w:val="00EC228F"/>
    <w:rsid w:val="00EC433F"/>
    <w:rsid w:val="00EC5503"/>
    <w:rsid w:val="00ED0836"/>
    <w:rsid w:val="00ED2D61"/>
    <w:rsid w:val="00ED385D"/>
    <w:rsid w:val="00EE0016"/>
    <w:rsid w:val="00EE20B7"/>
    <w:rsid w:val="00EE50AF"/>
    <w:rsid w:val="00EE7C3D"/>
    <w:rsid w:val="00EE7F35"/>
    <w:rsid w:val="00EF019B"/>
    <w:rsid w:val="00EF1C3B"/>
    <w:rsid w:val="00EF1DD3"/>
    <w:rsid w:val="00EF3337"/>
    <w:rsid w:val="00EF5BAA"/>
    <w:rsid w:val="00EF644C"/>
    <w:rsid w:val="00F03443"/>
    <w:rsid w:val="00F04DFE"/>
    <w:rsid w:val="00F054CF"/>
    <w:rsid w:val="00F06758"/>
    <w:rsid w:val="00F10258"/>
    <w:rsid w:val="00F11E36"/>
    <w:rsid w:val="00F121E4"/>
    <w:rsid w:val="00F124CE"/>
    <w:rsid w:val="00F12603"/>
    <w:rsid w:val="00F129A0"/>
    <w:rsid w:val="00F145C1"/>
    <w:rsid w:val="00F153E4"/>
    <w:rsid w:val="00F17530"/>
    <w:rsid w:val="00F17E1E"/>
    <w:rsid w:val="00F20276"/>
    <w:rsid w:val="00F203C5"/>
    <w:rsid w:val="00F212B6"/>
    <w:rsid w:val="00F23E43"/>
    <w:rsid w:val="00F252E5"/>
    <w:rsid w:val="00F3339A"/>
    <w:rsid w:val="00F3394D"/>
    <w:rsid w:val="00F34E21"/>
    <w:rsid w:val="00F35BD7"/>
    <w:rsid w:val="00F360B7"/>
    <w:rsid w:val="00F3613D"/>
    <w:rsid w:val="00F403C8"/>
    <w:rsid w:val="00F42F97"/>
    <w:rsid w:val="00F43DE9"/>
    <w:rsid w:val="00F4433A"/>
    <w:rsid w:val="00F447D7"/>
    <w:rsid w:val="00F477E6"/>
    <w:rsid w:val="00F50575"/>
    <w:rsid w:val="00F50B0E"/>
    <w:rsid w:val="00F53922"/>
    <w:rsid w:val="00F53B72"/>
    <w:rsid w:val="00F6392B"/>
    <w:rsid w:val="00F65B18"/>
    <w:rsid w:val="00F7375C"/>
    <w:rsid w:val="00F74291"/>
    <w:rsid w:val="00F7577D"/>
    <w:rsid w:val="00F810AA"/>
    <w:rsid w:val="00F828A4"/>
    <w:rsid w:val="00F85878"/>
    <w:rsid w:val="00F87470"/>
    <w:rsid w:val="00F908E8"/>
    <w:rsid w:val="00F91E9E"/>
    <w:rsid w:val="00F93D78"/>
    <w:rsid w:val="00F93E18"/>
    <w:rsid w:val="00F943D2"/>
    <w:rsid w:val="00F95632"/>
    <w:rsid w:val="00F95FAB"/>
    <w:rsid w:val="00F96CE6"/>
    <w:rsid w:val="00F97BA5"/>
    <w:rsid w:val="00FA0106"/>
    <w:rsid w:val="00FA4215"/>
    <w:rsid w:val="00FA49BF"/>
    <w:rsid w:val="00FA5046"/>
    <w:rsid w:val="00FA5178"/>
    <w:rsid w:val="00FA7CFB"/>
    <w:rsid w:val="00FB16F9"/>
    <w:rsid w:val="00FB6362"/>
    <w:rsid w:val="00FC2E9A"/>
    <w:rsid w:val="00FC38C6"/>
    <w:rsid w:val="00FC64F1"/>
    <w:rsid w:val="00FC6DAB"/>
    <w:rsid w:val="00FD0163"/>
    <w:rsid w:val="00FD2122"/>
    <w:rsid w:val="00FD32E0"/>
    <w:rsid w:val="00FE071D"/>
    <w:rsid w:val="00FE276F"/>
    <w:rsid w:val="00FE3C95"/>
    <w:rsid w:val="00FE5417"/>
    <w:rsid w:val="00FF33C4"/>
    <w:rsid w:val="00FF533A"/>
    <w:rsid w:val="12510223"/>
    <w:rsid w:val="56709DBF"/>
    <w:rsid w:val="7A29AEF4"/>
    <w:rsid w:val="7CE92624"/>
    <w:rsid w:val="7F1411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9A15A"/>
  <w15:docId w15:val="{6307782B-C502-4BBA-BA9C-C2D04CD5B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iPriority="0"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iPriority="0" w:unhideWhenUsed="1"/>
    <w:lsdException w:name="List Bullet 4" w:semiHidden="1" w:unhideWhenUsed="1"/>
    <w:lsdException w:name="List Bullet 5" w:semiHidden="1" w:unhideWhenUsed="1"/>
    <w:lsdException w:name="List Number 2" w:qFormat="1"/>
    <w:lsdException w:name="List Number 3" w:semiHidden="1" w:uiPriority="0"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qFormat="1"/>
    <w:lsdException w:name="List Continue 2" w:qFormat="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lsdException w:name="FollowedHyperlink" w:uiPriority="0"/>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EC9"/>
    <w:pPr>
      <w:spacing w:before="240"/>
    </w:pPr>
  </w:style>
  <w:style w:type="paragraph" w:styleId="Heading1">
    <w:name w:val="heading 1"/>
    <w:basedOn w:val="Normal"/>
    <w:next w:val="Normal"/>
    <w:link w:val="Heading1Char"/>
    <w:autoRedefine/>
    <w:qFormat/>
    <w:rsid w:val="00B22E7C"/>
    <w:pPr>
      <w:keepNext/>
      <w:keepLines/>
      <w:spacing w:before="120" w:after="240"/>
      <w:outlineLvl w:val="0"/>
    </w:pPr>
    <w:rPr>
      <w:rFonts w:ascii="Corbel" w:eastAsiaTheme="majorEastAsia" w:hAnsi="Corbel" w:cstheme="majorBidi"/>
      <w:b/>
      <w:bCs/>
      <w:sz w:val="28"/>
      <w:szCs w:val="24"/>
      <w:lang w:val="en-GB"/>
    </w:rPr>
  </w:style>
  <w:style w:type="paragraph" w:styleId="Heading2">
    <w:name w:val="heading 2"/>
    <w:basedOn w:val="Normal"/>
    <w:next w:val="Normal"/>
    <w:link w:val="Heading2Char"/>
    <w:autoRedefine/>
    <w:qFormat/>
    <w:rsid w:val="00B22E7C"/>
    <w:pPr>
      <w:keepNext/>
      <w:keepLines/>
      <w:spacing w:before="120" w:after="120"/>
      <w:ind w:left="576" w:hanging="576"/>
      <w:outlineLvl w:val="1"/>
    </w:pPr>
    <w:rPr>
      <w:rFonts w:ascii="Corbel" w:eastAsiaTheme="majorEastAsia" w:hAnsi="Corbel" w:cstheme="majorBidi"/>
      <w:b/>
      <w:bCs/>
      <w:sz w:val="24"/>
      <w:szCs w:val="26"/>
      <w:lang w:val="en-GB"/>
    </w:rPr>
  </w:style>
  <w:style w:type="paragraph" w:styleId="Heading3">
    <w:name w:val="heading 3"/>
    <w:basedOn w:val="Heading2"/>
    <w:next w:val="Normal"/>
    <w:link w:val="Heading3Char"/>
    <w:autoRedefine/>
    <w:qFormat/>
    <w:rsid w:val="00B22E7C"/>
    <w:pPr>
      <w:outlineLvl w:val="2"/>
    </w:pPr>
  </w:style>
  <w:style w:type="paragraph" w:styleId="Heading4">
    <w:name w:val="heading 4"/>
    <w:basedOn w:val="Normal"/>
    <w:next w:val="Normal"/>
    <w:link w:val="Heading4Char"/>
    <w:qFormat/>
    <w:rsid w:val="00B22E7C"/>
    <w:pPr>
      <w:keepNext/>
      <w:keepLines/>
      <w:outlineLvl w:val="3"/>
    </w:pPr>
    <w:rPr>
      <w:rFonts w:ascii="Corbel" w:eastAsiaTheme="majorEastAsia" w:hAnsi="Corbel" w:cstheme="majorBidi"/>
      <w:bCs/>
      <w:i/>
      <w:iCs/>
    </w:rPr>
  </w:style>
  <w:style w:type="paragraph" w:styleId="Heading5">
    <w:name w:val="heading 5"/>
    <w:basedOn w:val="Normal"/>
    <w:next w:val="Normal"/>
    <w:link w:val="Heading5Char"/>
    <w:uiPriority w:val="9"/>
    <w:semiHidden/>
    <w:qFormat/>
    <w:rsid w:val="005C6FC0"/>
    <w:pPr>
      <w:keepNext/>
      <w:keepLines/>
      <w:numPr>
        <w:ilvl w:val="4"/>
        <w:numId w:val="5"/>
      </w:numPr>
      <w:spacing w:before="200"/>
      <w:outlineLvl w:val="4"/>
    </w:pPr>
    <w:rPr>
      <w:rFonts w:asciiTheme="majorHAnsi" w:eastAsiaTheme="majorEastAsia" w:hAnsiTheme="majorHAnsi" w:cstheme="majorBidi"/>
      <w:color w:val="0E4657" w:themeColor="accent1" w:themeShade="7F"/>
    </w:rPr>
  </w:style>
  <w:style w:type="paragraph" w:styleId="Heading6">
    <w:name w:val="heading 6"/>
    <w:basedOn w:val="Normal"/>
    <w:next w:val="Normal"/>
    <w:link w:val="Heading6Char"/>
    <w:uiPriority w:val="9"/>
    <w:semiHidden/>
    <w:unhideWhenUsed/>
    <w:qFormat/>
    <w:rsid w:val="005C6FC0"/>
    <w:pPr>
      <w:keepNext/>
      <w:keepLines/>
      <w:numPr>
        <w:ilvl w:val="5"/>
        <w:numId w:val="5"/>
      </w:numPr>
      <w:spacing w:before="200"/>
      <w:outlineLvl w:val="5"/>
    </w:pPr>
    <w:rPr>
      <w:rFonts w:asciiTheme="majorHAnsi" w:eastAsiaTheme="majorEastAsia" w:hAnsiTheme="majorHAnsi" w:cstheme="majorBidi"/>
      <w:i/>
      <w:iCs/>
      <w:color w:val="0E4657" w:themeColor="accent1" w:themeShade="7F"/>
    </w:rPr>
  </w:style>
  <w:style w:type="paragraph" w:styleId="Heading7">
    <w:name w:val="heading 7"/>
    <w:basedOn w:val="Normal"/>
    <w:next w:val="Normal"/>
    <w:link w:val="Heading7Char"/>
    <w:uiPriority w:val="9"/>
    <w:semiHidden/>
    <w:unhideWhenUsed/>
    <w:qFormat/>
    <w:rsid w:val="005C6FC0"/>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C6FC0"/>
    <w:pPr>
      <w:keepNext/>
      <w:keepLines/>
      <w:numPr>
        <w:ilvl w:val="7"/>
        <w:numId w:val="5"/>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5C6FC0"/>
    <w:pPr>
      <w:keepNext/>
      <w:keepLines/>
      <w:numPr>
        <w:ilvl w:val="8"/>
        <w:numId w:val="5"/>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032C0"/>
    <w:pPr>
      <w:spacing w:before="0" w:line="150" w:lineRule="exact"/>
      <w:jc w:val="right"/>
    </w:pPr>
    <w:rPr>
      <w:caps/>
      <w:sz w:val="14"/>
    </w:rPr>
  </w:style>
  <w:style w:type="character" w:customStyle="1" w:styleId="HeaderChar">
    <w:name w:val="Header Char"/>
    <w:basedOn w:val="DefaultParagraphFont"/>
    <w:link w:val="Header"/>
    <w:uiPriority w:val="99"/>
    <w:rsid w:val="0092636B"/>
    <w:rPr>
      <w:caps/>
      <w:sz w:val="14"/>
      <w:lang w:val="nl-BE"/>
    </w:rPr>
  </w:style>
  <w:style w:type="character" w:customStyle="1" w:styleId="Heading3Char">
    <w:name w:val="Heading 3 Char"/>
    <w:basedOn w:val="DefaultParagraphFont"/>
    <w:link w:val="Heading3"/>
    <w:rsid w:val="00B22E7C"/>
    <w:rPr>
      <w:rFonts w:ascii="Corbel" w:eastAsiaTheme="majorEastAsia" w:hAnsi="Corbel" w:cstheme="majorBidi"/>
      <w:b/>
      <w:bCs/>
      <w:sz w:val="24"/>
      <w:szCs w:val="26"/>
      <w:lang w:val="en-GB"/>
    </w:rPr>
  </w:style>
  <w:style w:type="paragraph" w:styleId="Title">
    <w:name w:val="Title"/>
    <w:basedOn w:val="Heading1"/>
    <w:next w:val="Normal"/>
    <w:link w:val="TitleChar"/>
    <w:uiPriority w:val="10"/>
    <w:rsid w:val="005876A6"/>
    <w:pPr>
      <w:spacing w:before="0" w:after="0"/>
    </w:pPr>
  </w:style>
  <w:style w:type="paragraph" w:styleId="BalloonText">
    <w:name w:val="Balloon Text"/>
    <w:basedOn w:val="Normal"/>
    <w:link w:val="BalloonTextChar"/>
    <w:uiPriority w:val="99"/>
    <w:semiHidden/>
    <w:unhideWhenUsed/>
    <w:rsid w:val="004950DA"/>
    <w:rPr>
      <w:rFonts w:ascii="Tahoma" w:hAnsi="Tahoma" w:cs="Tahoma"/>
      <w:sz w:val="16"/>
      <w:szCs w:val="16"/>
    </w:rPr>
  </w:style>
  <w:style w:type="character" w:customStyle="1" w:styleId="BalloonTextChar">
    <w:name w:val="Balloon Text Char"/>
    <w:basedOn w:val="DefaultParagraphFont"/>
    <w:link w:val="BalloonText"/>
    <w:uiPriority w:val="99"/>
    <w:semiHidden/>
    <w:rsid w:val="004950DA"/>
    <w:rPr>
      <w:rFonts w:ascii="Tahoma" w:hAnsi="Tahoma" w:cs="Tahoma"/>
      <w:sz w:val="16"/>
      <w:szCs w:val="16"/>
    </w:rPr>
  </w:style>
  <w:style w:type="character" w:customStyle="1" w:styleId="Heading1Char">
    <w:name w:val="Heading 1 Char"/>
    <w:basedOn w:val="DefaultParagraphFont"/>
    <w:link w:val="Heading1"/>
    <w:rsid w:val="00F10258"/>
    <w:rPr>
      <w:rFonts w:ascii="Corbel" w:eastAsiaTheme="majorEastAsia" w:hAnsi="Corbel" w:cstheme="majorBidi"/>
      <w:b/>
      <w:bCs/>
      <w:sz w:val="28"/>
      <w:szCs w:val="24"/>
      <w:lang w:val="nl-BE"/>
    </w:rPr>
  </w:style>
  <w:style w:type="character" w:customStyle="1" w:styleId="Heading2Char">
    <w:name w:val="Heading 2 Char"/>
    <w:basedOn w:val="DefaultParagraphFont"/>
    <w:link w:val="Heading2"/>
    <w:rsid w:val="00B22E7C"/>
    <w:rPr>
      <w:rFonts w:ascii="Corbel" w:eastAsiaTheme="majorEastAsia" w:hAnsi="Corbel" w:cstheme="majorBidi"/>
      <w:b/>
      <w:bCs/>
      <w:sz w:val="24"/>
      <w:szCs w:val="26"/>
      <w:lang w:val="en-GB"/>
    </w:rPr>
  </w:style>
  <w:style w:type="paragraph" w:styleId="Footer">
    <w:name w:val="footer"/>
    <w:basedOn w:val="Normal"/>
    <w:link w:val="FooterChar"/>
    <w:uiPriority w:val="99"/>
    <w:rsid w:val="00A35E8C"/>
    <w:pPr>
      <w:spacing w:before="0" w:line="150" w:lineRule="exact"/>
    </w:pPr>
    <w:rPr>
      <w:sz w:val="14"/>
    </w:rPr>
  </w:style>
  <w:style w:type="character" w:styleId="PlaceholderText">
    <w:name w:val="Placeholder Text"/>
    <w:basedOn w:val="DefaultParagraphFont"/>
    <w:uiPriority w:val="99"/>
    <w:semiHidden/>
    <w:rsid w:val="00301D20"/>
    <w:rPr>
      <w:color w:val="808080"/>
    </w:rPr>
  </w:style>
  <w:style w:type="character" w:customStyle="1" w:styleId="FooterChar">
    <w:name w:val="Footer Char"/>
    <w:basedOn w:val="DefaultParagraphFont"/>
    <w:link w:val="Footer"/>
    <w:uiPriority w:val="99"/>
    <w:rsid w:val="0092636B"/>
    <w:rPr>
      <w:sz w:val="14"/>
      <w:lang w:val="nl-BE"/>
    </w:rPr>
  </w:style>
  <w:style w:type="character" w:styleId="Strong">
    <w:name w:val="Strong"/>
    <w:basedOn w:val="DefaultParagraphFont"/>
    <w:uiPriority w:val="22"/>
    <w:qFormat/>
    <w:rsid w:val="0065255C"/>
    <w:rPr>
      <w:b/>
      <w:bCs/>
    </w:rPr>
  </w:style>
  <w:style w:type="paragraph" w:customStyle="1" w:styleId="KENMERK">
    <w:name w:val="_KENMERK"/>
    <w:basedOn w:val="Normal"/>
    <w:semiHidden/>
    <w:rsid w:val="008410EC"/>
    <w:pPr>
      <w:spacing w:before="0" w:line="250" w:lineRule="exact"/>
      <w:jc w:val="right"/>
    </w:pPr>
    <w:rPr>
      <w:caps/>
      <w:sz w:val="12"/>
    </w:rPr>
  </w:style>
  <w:style w:type="character" w:styleId="PageNumber">
    <w:name w:val="page number"/>
    <w:basedOn w:val="DefaultParagraphFont"/>
    <w:semiHidden/>
    <w:rsid w:val="00A350A4"/>
  </w:style>
  <w:style w:type="paragraph" w:customStyle="1" w:styleId="KOPTEKST2">
    <w:name w:val="_KOPTEKST2"/>
    <w:basedOn w:val="Header"/>
    <w:semiHidden/>
    <w:rsid w:val="00164024"/>
    <w:pPr>
      <w:spacing w:line="250" w:lineRule="exact"/>
      <w:jc w:val="left"/>
    </w:pPr>
  </w:style>
  <w:style w:type="character" w:customStyle="1" w:styleId="TitleChar">
    <w:name w:val="Title Char"/>
    <w:basedOn w:val="DefaultParagraphFont"/>
    <w:link w:val="Title"/>
    <w:uiPriority w:val="10"/>
    <w:rsid w:val="005876A6"/>
    <w:rPr>
      <w:rFonts w:eastAsiaTheme="majorEastAsia" w:cstheme="majorBidi"/>
      <w:b/>
      <w:bCs/>
      <w:sz w:val="24"/>
      <w:szCs w:val="24"/>
      <w:lang w:val="nl-BE"/>
    </w:rPr>
  </w:style>
  <w:style w:type="character" w:styleId="Emphasis">
    <w:name w:val="Emphasis"/>
    <w:basedOn w:val="DefaultParagraphFont"/>
    <w:qFormat/>
    <w:rsid w:val="00132723"/>
    <w:rPr>
      <w:i/>
      <w:iCs/>
    </w:rPr>
  </w:style>
  <w:style w:type="character" w:customStyle="1" w:styleId="HOOFDLETTERS">
    <w:name w:val="_HOOFDLETTERS"/>
    <w:basedOn w:val="DefaultParagraphFont"/>
    <w:semiHidden/>
    <w:rsid w:val="001307CC"/>
    <w:rPr>
      <w:caps/>
      <w:sz w:val="14"/>
    </w:rPr>
  </w:style>
  <w:style w:type="paragraph" w:styleId="Signature">
    <w:name w:val="Signature"/>
    <w:basedOn w:val="Normal"/>
    <w:next w:val="NoSpacing"/>
    <w:link w:val="SignatureChar"/>
    <w:rsid w:val="00F74291"/>
    <w:pPr>
      <w:tabs>
        <w:tab w:val="left" w:pos="4536"/>
      </w:tabs>
      <w:spacing w:before="1440"/>
    </w:pPr>
    <w:rPr>
      <w:rFonts w:cs="Arial"/>
    </w:rPr>
  </w:style>
  <w:style w:type="character" w:customStyle="1" w:styleId="SignatureChar">
    <w:name w:val="Signature Char"/>
    <w:basedOn w:val="DefaultParagraphFont"/>
    <w:link w:val="Signature"/>
    <w:rsid w:val="00F74291"/>
    <w:rPr>
      <w:rFonts w:cs="Arial"/>
      <w:lang w:val="nl-BE"/>
    </w:rPr>
  </w:style>
  <w:style w:type="character" w:customStyle="1" w:styleId="Heading4Char">
    <w:name w:val="Heading 4 Char"/>
    <w:basedOn w:val="DefaultParagraphFont"/>
    <w:link w:val="Heading4"/>
    <w:rsid w:val="00B22E7C"/>
    <w:rPr>
      <w:rFonts w:ascii="Corbel" w:eastAsiaTheme="majorEastAsia" w:hAnsi="Corbel" w:cstheme="majorBidi"/>
      <w:bCs/>
      <w:i/>
      <w:iCs/>
      <w:lang w:val="nl-BE"/>
    </w:rPr>
  </w:style>
  <w:style w:type="paragraph" w:customStyle="1" w:styleId="KOPTEKST3">
    <w:name w:val="_KOPTEKST3"/>
    <w:basedOn w:val="Normal"/>
    <w:semiHidden/>
    <w:rsid w:val="00A233E3"/>
    <w:pPr>
      <w:spacing w:before="0"/>
      <w:jc w:val="right"/>
    </w:pPr>
    <w:rPr>
      <w:caps/>
      <w:sz w:val="80"/>
    </w:rPr>
  </w:style>
  <w:style w:type="paragraph" w:styleId="ListBullet">
    <w:name w:val="List Bullet"/>
    <w:basedOn w:val="Normal"/>
    <w:qFormat/>
    <w:rsid w:val="00C33FF8"/>
    <w:pPr>
      <w:numPr>
        <w:numId w:val="1"/>
      </w:numPr>
      <w:tabs>
        <w:tab w:val="clear" w:pos="360"/>
      </w:tabs>
      <w:spacing w:before="0"/>
      <w:ind w:left="357" w:hanging="357"/>
      <w:contextualSpacing/>
    </w:pPr>
  </w:style>
  <w:style w:type="paragraph" w:styleId="ListNumber">
    <w:name w:val="List Number"/>
    <w:basedOn w:val="Normal"/>
    <w:qFormat/>
    <w:rsid w:val="00574CBA"/>
    <w:pPr>
      <w:numPr>
        <w:numId w:val="3"/>
      </w:numPr>
      <w:tabs>
        <w:tab w:val="clear" w:pos="360"/>
      </w:tabs>
      <w:spacing w:before="0"/>
      <w:ind w:left="357" w:hanging="357"/>
      <w:contextualSpacing/>
    </w:pPr>
  </w:style>
  <w:style w:type="paragraph" w:styleId="ListNumber2">
    <w:name w:val="List Number 2"/>
    <w:basedOn w:val="Normal"/>
    <w:qFormat/>
    <w:rsid w:val="00574CBA"/>
    <w:pPr>
      <w:numPr>
        <w:numId w:val="4"/>
      </w:numPr>
      <w:tabs>
        <w:tab w:val="clear" w:pos="643"/>
      </w:tabs>
      <w:spacing w:before="0"/>
      <w:ind w:left="714" w:hanging="357"/>
      <w:contextualSpacing/>
    </w:pPr>
  </w:style>
  <w:style w:type="paragraph" w:styleId="ListBullet2">
    <w:name w:val="List Bullet 2"/>
    <w:basedOn w:val="Normal"/>
    <w:qFormat/>
    <w:rsid w:val="0018480B"/>
    <w:pPr>
      <w:numPr>
        <w:numId w:val="2"/>
      </w:numPr>
      <w:tabs>
        <w:tab w:val="clear" w:pos="643"/>
      </w:tabs>
      <w:spacing w:before="0"/>
      <w:ind w:left="714" w:hanging="357"/>
      <w:contextualSpacing/>
    </w:pPr>
  </w:style>
  <w:style w:type="paragraph" w:styleId="ListContinue">
    <w:name w:val="List Continue"/>
    <w:basedOn w:val="Normal"/>
    <w:qFormat/>
    <w:rsid w:val="003B08C8"/>
    <w:pPr>
      <w:spacing w:before="0"/>
      <w:ind w:left="357"/>
      <w:contextualSpacing/>
    </w:pPr>
  </w:style>
  <w:style w:type="paragraph" w:styleId="ListContinue2">
    <w:name w:val="List Continue 2"/>
    <w:basedOn w:val="Normal"/>
    <w:qFormat/>
    <w:rsid w:val="003B08C8"/>
    <w:pPr>
      <w:spacing w:before="0"/>
      <w:ind w:left="714"/>
      <w:contextualSpacing/>
    </w:pPr>
  </w:style>
  <w:style w:type="character" w:customStyle="1" w:styleId="Heading5Char">
    <w:name w:val="Heading 5 Char"/>
    <w:basedOn w:val="DefaultParagraphFont"/>
    <w:link w:val="Heading5"/>
    <w:uiPriority w:val="9"/>
    <w:semiHidden/>
    <w:rsid w:val="005C6FC0"/>
    <w:rPr>
      <w:rFonts w:asciiTheme="majorHAnsi" w:eastAsiaTheme="majorEastAsia" w:hAnsiTheme="majorHAnsi" w:cstheme="majorBidi"/>
      <w:color w:val="0E4657" w:themeColor="accent1" w:themeShade="7F"/>
    </w:rPr>
  </w:style>
  <w:style w:type="character" w:customStyle="1" w:styleId="Heading6Char">
    <w:name w:val="Heading 6 Char"/>
    <w:basedOn w:val="DefaultParagraphFont"/>
    <w:link w:val="Heading6"/>
    <w:uiPriority w:val="9"/>
    <w:semiHidden/>
    <w:rsid w:val="005C6FC0"/>
    <w:rPr>
      <w:rFonts w:asciiTheme="majorHAnsi" w:eastAsiaTheme="majorEastAsia" w:hAnsiTheme="majorHAnsi" w:cstheme="majorBidi"/>
      <w:i/>
      <w:iCs/>
      <w:color w:val="0E4657" w:themeColor="accent1" w:themeShade="7F"/>
    </w:rPr>
  </w:style>
  <w:style w:type="character" w:customStyle="1" w:styleId="Heading7Char">
    <w:name w:val="Heading 7 Char"/>
    <w:basedOn w:val="DefaultParagraphFont"/>
    <w:link w:val="Heading7"/>
    <w:uiPriority w:val="9"/>
    <w:semiHidden/>
    <w:rsid w:val="005C6FC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C6FC0"/>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5C6FC0"/>
    <w:rPr>
      <w:rFonts w:asciiTheme="majorHAnsi" w:eastAsiaTheme="majorEastAsia" w:hAnsiTheme="majorHAnsi" w:cstheme="majorBidi"/>
      <w:i/>
      <w:iCs/>
      <w:color w:val="404040" w:themeColor="text1" w:themeTint="BF"/>
    </w:rPr>
  </w:style>
  <w:style w:type="paragraph" w:styleId="Subtitle">
    <w:name w:val="Subtitle"/>
    <w:basedOn w:val="Title"/>
    <w:next w:val="Normal"/>
    <w:link w:val="SubtitleChar"/>
    <w:uiPriority w:val="11"/>
    <w:rsid w:val="005876A6"/>
    <w:pPr>
      <w:spacing w:before="480" w:after="240"/>
    </w:pPr>
  </w:style>
  <w:style w:type="character" w:customStyle="1" w:styleId="SubtitleChar">
    <w:name w:val="Subtitle Char"/>
    <w:basedOn w:val="DefaultParagraphFont"/>
    <w:link w:val="Subtitle"/>
    <w:uiPriority w:val="11"/>
    <w:rsid w:val="005876A6"/>
    <w:rPr>
      <w:rFonts w:eastAsiaTheme="majorEastAsia" w:cstheme="majorBidi"/>
      <w:b/>
      <w:bCs/>
      <w:sz w:val="24"/>
      <w:szCs w:val="24"/>
      <w:lang w:val="nl-BE"/>
    </w:rPr>
  </w:style>
  <w:style w:type="paragraph" w:customStyle="1" w:styleId="AV-24pt">
    <w:name w:val="_AV-24pt"/>
    <w:basedOn w:val="Normal"/>
    <w:next w:val="Normal"/>
    <w:rsid w:val="00AF5356"/>
    <w:pPr>
      <w:spacing w:before="480"/>
    </w:pPr>
    <w:rPr>
      <w:rFonts w:cs="Arial"/>
    </w:rPr>
  </w:style>
  <w:style w:type="paragraph" w:styleId="ListNumber3">
    <w:name w:val="List Number 3"/>
    <w:basedOn w:val="Normal"/>
    <w:rsid w:val="00574CBA"/>
    <w:pPr>
      <w:numPr>
        <w:numId w:val="6"/>
      </w:numPr>
      <w:tabs>
        <w:tab w:val="clear" w:pos="926"/>
      </w:tabs>
      <w:spacing w:before="0"/>
      <w:ind w:left="1071" w:hanging="357"/>
      <w:contextualSpacing/>
    </w:pPr>
  </w:style>
  <w:style w:type="paragraph" w:styleId="ListContinue3">
    <w:name w:val="List Continue 3"/>
    <w:basedOn w:val="Normal"/>
    <w:rsid w:val="00574CBA"/>
    <w:pPr>
      <w:spacing w:before="0"/>
      <w:ind w:left="1077"/>
      <w:contextualSpacing/>
    </w:pPr>
  </w:style>
  <w:style w:type="paragraph" w:styleId="ListBullet3">
    <w:name w:val="List Bullet 3"/>
    <w:basedOn w:val="ListBullet2"/>
    <w:rsid w:val="007C77C3"/>
    <w:pPr>
      <w:numPr>
        <w:numId w:val="7"/>
      </w:numPr>
    </w:pPr>
  </w:style>
  <w:style w:type="paragraph" w:styleId="ListParagraph">
    <w:name w:val="List Paragraph"/>
    <w:basedOn w:val="Normal"/>
    <w:uiPriority w:val="34"/>
    <w:qFormat/>
    <w:rsid w:val="005878A4"/>
    <w:pPr>
      <w:numPr>
        <w:numId w:val="8"/>
      </w:numPr>
      <w:contextualSpacing/>
    </w:pPr>
  </w:style>
  <w:style w:type="paragraph" w:styleId="NoSpacing">
    <w:name w:val="No Spacing"/>
    <w:qFormat/>
    <w:rsid w:val="00EC21E0"/>
    <w:rPr>
      <w:lang w:val="nl-BE"/>
    </w:rPr>
  </w:style>
  <w:style w:type="character" w:styleId="FollowedHyperlink">
    <w:name w:val="FollowedHyperlink"/>
    <w:basedOn w:val="DefaultParagraphFont"/>
    <w:semiHidden/>
    <w:rsid w:val="00847560"/>
    <w:rPr>
      <w:color w:val="00407A"/>
      <w:u w:val="single"/>
    </w:rPr>
  </w:style>
  <w:style w:type="table" w:styleId="TableGrid">
    <w:name w:val="Table Grid"/>
    <w:basedOn w:val="TableNormal"/>
    <w:uiPriority w:val="59"/>
    <w:rsid w:val="00EC4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semiHidden/>
    <w:rsid w:val="00794F24"/>
    <w:rPr>
      <w:color w:val="009999" w:themeColor="hyperlink"/>
      <w:u w:val="single"/>
    </w:rPr>
  </w:style>
  <w:style w:type="character" w:styleId="UnresolvedMention">
    <w:name w:val="Unresolved Mention"/>
    <w:basedOn w:val="DefaultParagraphFont"/>
    <w:uiPriority w:val="99"/>
    <w:semiHidden/>
    <w:unhideWhenUsed/>
    <w:rsid w:val="00794F24"/>
    <w:rPr>
      <w:color w:val="605E5C"/>
      <w:shd w:val="clear" w:color="auto" w:fill="E1DFDD"/>
    </w:rPr>
  </w:style>
  <w:style w:type="character" w:styleId="CommentReference">
    <w:name w:val="annotation reference"/>
    <w:basedOn w:val="DefaultParagraphFont"/>
    <w:uiPriority w:val="99"/>
    <w:semiHidden/>
    <w:unhideWhenUsed/>
    <w:rsid w:val="003C6845"/>
    <w:rPr>
      <w:sz w:val="16"/>
      <w:szCs w:val="16"/>
    </w:rPr>
  </w:style>
  <w:style w:type="paragraph" w:styleId="CommentText">
    <w:name w:val="annotation text"/>
    <w:basedOn w:val="Normal"/>
    <w:link w:val="CommentTextChar"/>
    <w:uiPriority w:val="99"/>
    <w:unhideWhenUsed/>
    <w:rsid w:val="003C6845"/>
  </w:style>
  <w:style w:type="character" w:customStyle="1" w:styleId="CommentTextChar">
    <w:name w:val="Comment Text Char"/>
    <w:basedOn w:val="DefaultParagraphFont"/>
    <w:link w:val="CommentText"/>
    <w:uiPriority w:val="99"/>
    <w:rsid w:val="003C6845"/>
    <w:rPr>
      <w:lang w:val="nl-BE"/>
    </w:rPr>
  </w:style>
  <w:style w:type="paragraph" w:styleId="CommentSubject">
    <w:name w:val="annotation subject"/>
    <w:basedOn w:val="CommentText"/>
    <w:next w:val="CommentText"/>
    <w:link w:val="CommentSubjectChar"/>
    <w:uiPriority w:val="99"/>
    <w:semiHidden/>
    <w:unhideWhenUsed/>
    <w:rsid w:val="003C6845"/>
    <w:rPr>
      <w:b/>
      <w:bCs/>
    </w:rPr>
  </w:style>
  <w:style w:type="character" w:customStyle="1" w:styleId="CommentSubjectChar">
    <w:name w:val="Comment Subject Char"/>
    <w:basedOn w:val="CommentTextChar"/>
    <w:link w:val="CommentSubject"/>
    <w:uiPriority w:val="99"/>
    <w:semiHidden/>
    <w:rsid w:val="003C6845"/>
    <w:rPr>
      <w:b/>
      <w:bCs/>
      <w:lang w:val="nl-BE"/>
    </w:rPr>
  </w:style>
  <w:style w:type="paragraph" w:styleId="NormalWeb">
    <w:name w:val="Normal (Web)"/>
    <w:basedOn w:val="Normal"/>
    <w:uiPriority w:val="99"/>
    <w:semiHidden/>
    <w:unhideWhenUsed/>
    <w:rsid w:val="00002EC4"/>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DE6024"/>
    <w:pPr>
      <w:spacing w:before="0"/>
    </w:pPr>
  </w:style>
  <w:style w:type="character" w:customStyle="1" w:styleId="FootnoteTextChar">
    <w:name w:val="Footnote Text Char"/>
    <w:basedOn w:val="DefaultParagraphFont"/>
    <w:link w:val="FootnoteText"/>
    <w:uiPriority w:val="99"/>
    <w:semiHidden/>
    <w:rsid w:val="00DE6024"/>
  </w:style>
  <w:style w:type="character" w:styleId="FootnoteReference">
    <w:name w:val="footnote reference"/>
    <w:basedOn w:val="DefaultParagraphFont"/>
    <w:uiPriority w:val="99"/>
    <w:semiHidden/>
    <w:unhideWhenUsed/>
    <w:rsid w:val="00DE6024"/>
    <w:rPr>
      <w:vertAlign w:val="superscript"/>
    </w:rPr>
  </w:style>
  <w:style w:type="character" w:customStyle="1" w:styleId="nf-label-span">
    <w:name w:val="nf-label-span"/>
    <w:basedOn w:val="DefaultParagraphFont"/>
    <w:rsid w:val="00320DF6"/>
  </w:style>
  <w:style w:type="character" w:customStyle="1" w:styleId="ninja-forms-req-symbol">
    <w:name w:val="ninja-forms-req-symbol"/>
    <w:basedOn w:val="DefaultParagraphFont"/>
    <w:rsid w:val="00320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2276">
      <w:bodyDiv w:val="1"/>
      <w:marLeft w:val="0"/>
      <w:marRight w:val="0"/>
      <w:marTop w:val="0"/>
      <w:marBottom w:val="0"/>
      <w:divBdr>
        <w:top w:val="none" w:sz="0" w:space="0" w:color="auto"/>
        <w:left w:val="none" w:sz="0" w:space="0" w:color="auto"/>
        <w:bottom w:val="none" w:sz="0" w:space="0" w:color="auto"/>
        <w:right w:val="none" w:sz="0" w:space="0" w:color="auto"/>
      </w:divBdr>
    </w:div>
    <w:div w:id="136108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dmin\Downloads\Template-TSS-questionnaire-submission_May-2025.xls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verslag_n.dotm" TargetMode="External"/></Relationships>
</file>

<file path=word/theme/theme1.xml><?xml version="1.0" encoding="utf-8"?>
<a:theme xmlns:a="http://schemas.openxmlformats.org/drawingml/2006/main" name="Kantoorthema">
  <a:themeElements>
    <a:clrScheme name="KULeuven-Themakleuren">
      <a:dk1>
        <a:sysClr val="windowText" lastClr="000000"/>
      </a:dk1>
      <a:lt1>
        <a:srgbClr val="FFFFFF"/>
      </a:lt1>
      <a:dk2>
        <a:srgbClr val="000000"/>
      </a:dk2>
      <a:lt2>
        <a:srgbClr val="FFFFFF"/>
      </a:lt2>
      <a:accent1>
        <a:srgbClr val="1D8DB0"/>
      </a:accent1>
      <a:accent2>
        <a:srgbClr val="116E8A"/>
      </a:accent2>
      <a:accent3>
        <a:srgbClr val="86BCE5"/>
      </a:accent3>
      <a:accent4>
        <a:srgbClr val="00407A"/>
      </a:accent4>
      <a:accent5>
        <a:srgbClr val="7F7F7F"/>
      </a:accent5>
      <a:accent6>
        <a:srgbClr val="595959"/>
      </a:accent6>
      <a:hlink>
        <a:srgbClr val="009999"/>
      </a:hlink>
      <a:folHlink>
        <a:srgbClr val="FFFFFF"/>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6E0B6143229F4789B32E00C97DE6DD" ma:contentTypeVersion="16" ma:contentTypeDescription="Create a new document." ma:contentTypeScope="" ma:versionID="dc307b2bd4ab0e06f8b9ce6c277488ec">
  <xsd:schema xmlns:xsd="http://www.w3.org/2001/XMLSchema" xmlns:xs="http://www.w3.org/2001/XMLSchema" xmlns:p="http://schemas.microsoft.com/office/2006/metadata/properties" xmlns:ns2="3803968e-c038-42a4-93ca-a84b62c77ed4" xmlns:ns3="e53d7ccc-19d6-464a-bb22-01dc441a91c5" targetNamespace="http://schemas.microsoft.com/office/2006/metadata/properties" ma:root="true" ma:fieldsID="e5f9fd7779a4ca79f92576328be03b27" ns2:_="" ns3:_="">
    <xsd:import namespace="3803968e-c038-42a4-93ca-a84b62c77ed4"/>
    <xsd:import namespace="e53d7ccc-19d6-464a-bb22-01dc441a91c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remarks"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3968e-c038-42a4-93ca-a84b62c77e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b6fc0cd-01fe-45a4-a6f7-42bcc5426b5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remarks" ma:index="18" nillable="true" ma:displayName="remarks" ma:format="Dropdown" ma:internalName="remarks">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3d7ccc-19d6-464a-bb22-01dc441a91c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26a633b-c767-4456-8a9f-1e9abfbce905}" ma:internalName="TaxCatchAll" ma:showField="CatchAllData" ma:web="e53d7ccc-19d6-464a-bb22-01dc441a91c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803968e-c038-42a4-93ca-a84b62c77ed4">
      <Terms xmlns="http://schemas.microsoft.com/office/infopath/2007/PartnerControls"/>
    </lcf76f155ced4ddcb4097134ff3c332f>
    <TaxCatchAll xmlns="e53d7ccc-19d6-464a-bb22-01dc441a91c5" xsi:nil="true"/>
    <remarks xmlns="3803968e-c038-42a4-93ca-a84b62c77ed4" xsi:nil="true"/>
  </documentManagement>
</p:properties>
</file>

<file path=customXml/itemProps1.xml><?xml version="1.0" encoding="utf-8"?>
<ds:datastoreItem xmlns:ds="http://schemas.openxmlformats.org/officeDocument/2006/customXml" ds:itemID="{C05612DC-2E70-4242-B498-B04A7FD3EDEA}">
  <ds:schemaRefs>
    <ds:schemaRef ds:uri="http://schemas.openxmlformats.org/officeDocument/2006/bibliography"/>
  </ds:schemaRefs>
</ds:datastoreItem>
</file>

<file path=customXml/itemProps2.xml><?xml version="1.0" encoding="utf-8"?>
<ds:datastoreItem xmlns:ds="http://schemas.openxmlformats.org/officeDocument/2006/customXml" ds:itemID="{1B1BFE6A-6DBF-44A2-AEA0-21FA5E4AAC74}">
  <ds:schemaRefs>
    <ds:schemaRef ds:uri="http://schemas.microsoft.com/sharepoint/v3/contenttype/forms"/>
  </ds:schemaRefs>
</ds:datastoreItem>
</file>

<file path=customXml/itemProps3.xml><?xml version="1.0" encoding="utf-8"?>
<ds:datastoreItem xmlns:ds="http://schemas.openxmlformats.org/officeDocument/2006/customXml" ds:itemID="{C659457D-4E1D-4EBF-9C6D-4020D21258AE}"/>
</file>

<file path=customXml/itemProps4.xml><?xml version="1.0" encoding="utf-8"?>
<ds:datastoreItem xmlns:ds="http://schemas.openxmlformats.org/officeDocument/2006/customXml" ds:itemID="{31C5BAC9-A17A-44BE-B49E-4FC91119860F}">
  <ds:schemaRefs>
    <ds:schemaRef ds:uri="http://schemas.microsoft.com/office/2006/metadata/properties"/>
    <ds:schemaRef ds:uri="http://schemas.microsoft.com/office/infopath/2007/PartnerControls"/>
    <ds:schemaRef ds:uri="318e1053-51d9-453b-82e8-150957ee4a69"/>
    <ds:schemaRef ds:uri="dc123360-084f-4c0a-ac1d-c53c6ecc965e"/>
  </ds:schemaRefs>
</ds:datastoreItem>
</file>

<file path=docProps/app.xml><?xml version="1.0" encoding="utf-8"?>
<Properties xmlns="http://schemas.openxmlformats.org/officeDocument/2006/extended-properties" xmlns:vt="http://schemas.openxmlformats.org/officeDocument/2006/docPropsVTypes">
  <Template>verslag_n</Template>
  <TotalTime>0</TotalTime>
  <Pages>4</Pages>
  <Words>546</Words>
  <Characters>3114</Characters>
  <Application>Microsoft Office Word</Application>
  <DocSecurity>0</DocSecurity>
  <Lines>25</Lines>
  <Paragraphs>7</Paragraphs>
  <ScaleCrop>false</ScaleCrop>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Abts</dc:creator>
  <cp:keywords/>
  <cp:lastModifiedBy>Audrey Vandeleene</cp:lastModifiedBy>
  <cp:revision>13</cp:revision>
  <cp:lastPrinted>2012-07-26T22:57:00Z</cp:lastPrinted>
  <dcterms:created xsi:type="dcterms:W3CDTF">2026-08-25T13:08:00Z</dcterms:created>
  <dcterms:modified xsi:type="dcterms:W3CDTF">2026-08-25T13:34:00Z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0x010100466E0B6143229F4789B32E00C97DE6DD</vt:lpwstr>
  </property>
  <property fmtid="{D5CDD505-2E9C-101B-9397-08002B2CF9AE}" pid="3" name="MediaServiceImageTags">
    <vt:lpwstr/>
  </property>
  <property fmtid="{D5CDD505-2E9C-101B-9397-08002B2CF9AE}" pid="4" name="GrammarlyDocumentId">
    <vt:lpwstr>4486296e-b694-475c-8357-666f7e4e363f</vt:lpwstr>
  </property>
</Properties>
</file>